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8901B1" w14:textId="4E1C975B" w:rsidR="00C91687" w:rsidRPr="00F7568F" w:rsidRDefault="00C91687" w:rsidP="00BB53DB">
      <w:pPr>
        <w:pStyle w:val="COFMsubtitulo"/>
        <w:rPr>
          <w:sz w:val="32"/>
          <w:szCs w:val="28"/>
        </w:rPr>
      </w:pPr>
    </w:p>
    <w:p w14:paraId="4CC134F0" w14:textId="0CFA9569" w:rsidR="00713E57" w:rsidRPr="00106F1B" w:rsidRDefault="009A2DF3" w:rsidP="00BD112F">
      <w:pPr>
        <w:jc w:val="center"/>
        <w:rPr>
          <w:rFonts w:ascii="Barlow ExtraBold" w:hAnsi="Barlow ExtraBold"/>
          <w:b/>
          <w:bCs/>
          <w:color w:val="00421E"/>
          <w:sz w:val="32"/>
          <w:szCs w:val="32"/>
        </w:rPr>
      </w:pPr>
      <w:r w:rsidRPr="00106F1B">
        <w:rPr>
          <w:rFonts w:ascii="Barlow ExtraBold" w:hAnsi="Barlow ExtraBold"/>
          <w:b/>
          <w:bCs/>
          <w:color w:val="00421E"/>
          <w:sz w:val="32"/>
          <w:szCs w:val="32"/>
        </w:rPr>
        <w:t>DISCURSO PRESIDENTE</w:t>
      </w:r>
      <w:r w:rsidR="00F7568F" w:rsidRPr="00106F1B">
        <w:rPr>
          <w:rFonts w:ascii="Barlow ExtraBold" w:hAnsi="Barlow ExtraBold"/>
          <w:b/>
          <w:bCs/>
          <w:color w:val="00421E"/>
          <w:sz w:val="32"/>
          <w:szCs w:val="32"/>
        </w:rPr>
        <w:t xml:space="preserve"> COFM </w:t>
      </w:r>
      <w:r w:rsidR="00D1058D" w:rsidRPr="00106F1B">
        <w:rPr>
          <w:rFonts w:ascii="Barlow ExtraBold" w:hAnsi="Barlow ExtraBold"/>
          <w:b/>
          <w:bCs/>
          <w:color w:val="00421E"/>
          <w:sz w:val="32"/>
          <w:szCs w:val="32"/>
        </w:rPr>
        <w:t>ASAMBLEA GENERAL ORDINARIA</w:t>
      </w:r>
    </w:p>
    <w:p w14:paraId="4B0EABDC" w14:textId="1CFB4695" w:rsidR="004E6604" w:rsidRPr="00F7568F" w:rsidRDefault="004E6604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Buenas tardes y gracias por vuestra </w:t>
      </w:r>
      <w:r w:rsidR="00663038" w:rsidRPr="00F7568F">
        <w:rPr>
          <w:rFonts w:ascii="Open Sans" w:hAnsi="Open Sans" w:cs="Open Sans"/>
          <w:sz w:val="32"/>
          <w:szCs w:val="32"/>
        </w:rPr>
        <w:t>asistencia</w:t>
      </w:r>
      <w:r w:rsidR="00106F1B">
        <w:rPr>
          <w:rFonts w:ascii="Open Sans" w:hAnsi="Open Sans" w:cs="Open Sans"/>
          <w:sz w:val="32"/>
          <w:szCs w:val="32"/>
        </w:rPr>
        <w:t xml:space="preserve"> e</w:t>
      </w:r>
      <w:r w:rsidR="00DE6682" w:rsidRPr="00F7568F">
        <w:rPr>
          <w:rFonts w:ascii="Open Sans" w:hAnsi="Open Sans" w:cs="Open Sans"/>
          <w:sz w:val="32"/>
          <w:szCs w:val="32"/>
        </w:rPr>
        <w:t xml:space="preserve"> interés en acercaros a la actualidad del Colegio</w:t>
      </w:r>
      <w:r w:rsidRPr="00F7568F">
        <w:rPr>
          <w:rFonts w:ascii="Open Sans" w:hAnsi="Open Sans" w:cs="Open Sans"/>
          <w:sz w:val="32"/>
          <w:szCs w:val="32"/>
        </w:rPr>
        <w:t>.</w:t>
      </w:r>
    </w:p>
    <w:p w14:paraId="439FA921" w14:textId="6EC150E4" w:rsidR="00D8351B" w:rsidRPr="00F7568F" w:rsidRDefault="00DE6682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La secretaria </w:t>
      </w:r>
      <w:r w:rsidR="002F52F5" w:rsidRPr="00F7568F">
        <w:rPr>
          <w:rFonts w:ascii="Open Sans" w:hAnsi="Open Sans" w:cs="Open Sans"/>
          <w:sz w:val="32"/>
          <w:szCs w:val="32"/>
        </w:rPr>
        <w:t xml:space="preserve">y el tesorero </w:t>
      </w:r>
      <w:r w:rsidRPr="00F7568F">
        <w:rPr>
          <w:rFonts w:ascii="Open Sans" w:hAnsi="Open Sans" w:cs="Open Sans"/>
          <w:sz w:val="32"/>
          <w:szCs w:val="32"/>
        </w:rPr>
        <w:t>ha</w:t>
      </w:r>
      <w:r w:rsidR="002F52F5" w:rsidRPr="00F7568F">
        <w:rPr>
          <w:rFonts w:ascii="Open Sans" w:hAnsi="Open Sans" w:cs="Open Sans"/>
          <w:sz w:val="32"/>
          <w:szCs w:val="32"/>
        </w:rPr>
        <w:t>n</w:t>
      </w:r>
      <w:r w:rsidRPr="00F7568F">
        <w:rPr>
          <w:rFonts w:ascii="Open Sans" w:hAnsi="Open Sans" w:cs="Open Sans"/>
          <w:sz w:val="32"/>
          <w:szCs w:val="32"/>
        </w:rPr>
        <w:t xml:space="preserve"> hablado de cambi</w:t>
      </w:r>
      <w:r w:rsidR="00A85FBE" w:rsidRPr="00F7568F">
        <w:rPr>
          <w:rFonts w:ascii="Open Sans" w:hAnsi="Open Sans" w:cs="Open Sans"/>
          <w:sz w:val="32"/>
          <w:szCs w:val="32"/>
        </w:rPr>
        <w:t xml:space="preserve">o </w:t>
      </w:r>
      <w:r w:rsidRPr="00F7568F">
        <w:rPr>
          <w:rFonts w:ascii="Open Sans" w:hAnsi="Open Sans" w:cs="Open Sans"/>
          <w:sz w:val="32"/>
          <w:szCs w:val="32"/>
        </w:rPr>
        <w:t>y de la consolidación que ha supuesto el ejercicio 2024</w:t>
      </w:r>
      <w:r w:rsidR="00403FC4">
        <w:rPr>
          <w:rFonts w:ascii="Open Sans" w:hAnsi="Open Sans" w:cs="Open Sans"/>
          <w:sz w:val="32"/>
          <w:szCs w:val="32"/>
        </w:rPr>
        <w:t>, gracias al despliegue</w:t>
      </w:r>
      <w:r w:rsidRPr="00F7568F">
        <w:rPr>
          <w:rFonts w:ascii="Open Sans" w:hAnsi="Open Sans" w:cs="Open Sans"/>
          <w:sz w:val="32"/>
          <w:szCs w:val="32"/>
        </w:rPr>
        <w:t xml:space="preserve"> </w:t>
      </w:r>
      <w:r w:rsidR="00403FC4">
        <w:rPr>
          <w:rFonts w:ascii="Open Sans" w:hAnsi="Open Sans" w:cs="Open Sans"/>
          <w:sz w:val="32"/>
          <w:szCs w:val="32"/>
        </w:rPr>
        <w:t>muchas de</w:t>
      </w:r>
      <w:r w:rsidRPr="00F7568F">
        <w:rPr>
          <w:rFonts w:ascii="Open Sans" w:hAnsi="Open Sans" w:cs="Open Sans"/>
          <w:sz w:val="32"/>
          <w:szCs w:val="32"/>
        </w:rPr>
        <w:t xml:space="preserve"> las líneas de trabajo</w:t>
      </w:r>
      <w:r w:rsidR="00E613D2" w:rsidRPr="00F7568F">
        <w:rPr>
          <w:rFonts w:ascii="Open Sans" w:hAnsi="Open Sans" w:cs="Open Sans"/>
          <w:sz w:val="32"/>
          <w:szCs w:val="32"/>
        </w:rPr>
        <w:t xml:space="preserve"> </w:t>
      </w:r>
      <w:r w:rsidR="00EC0E3F" w:rsidRPr="00F7568F">
        <w:rPr>
          <w:rFonts w:ascii="Open Sans" w:hAnsi="Open Sans" w:cs="Open Sans"/>
          <w:sz w:val="32"/>
          <w:szCs w:val="32"/>
        </w:rPr>
        <w:t>recogidas</w:t>
      </w:r>
      <w:r w:rsidR="008330FB" w:rsidRPr="00F7568F">
        <w:rPr>
          <w:rFonts w:ascii="Open Sans" w:hAnsi="Open Sans" w:cs="Open Sans"/>
          <w:sz w:val="32"/>
          <w:szCs w:val="32"/>
        </w:rPr>
        <w:t xml:space="preserve"> en</w:t>
      </w:r>
      <w:r w:rsidRPr="00F7568F">
        <w:rPr>
          <w:rFonts w:ascii="Open Sans" w:hAnsi="Open Sans" w:cs="Open Sans"/>
          <w:sz w:val="32"/>
          <w:szCs w:val="32"/>
        </w:rPr>
        <w:t xml:space="preserve"> nuestro </w:t>
      </w:r>
      <w:r w:rsidRPr="00F7568F">
        <w:rPr>
          <w:rFonts w:ascii="Open Sans" w:hAnsi="Open Sans" w:cs="Open Sans"/>
          <w:i/>
          <w:iCs/>
          <w:sz w:val="32"/>
          <w:szCs w:val="32"/>
        </w:rPr>
        <w:t>Plan de Transformación Estratégica</w:t>
      </w:r>
      <w:r w:rsidR="00E613D2" w:rsidRPr="00F7568F">
        <w:rPr>
          <w:rFonts w:ascii="Open Sans" w:hAnsi="Open Sans" w:cs="Open Sans"/>
          <w:sz w:val="32"/>
          <w:szCs w:val="32"/>
        </w:rPr>
        <w:t>, tanto a nivel interno como externo.</w:t>
      </w:r>
      <w:r w:rsidRPr="00F7568F">
        <w:rPr>
          <w:rFonts w:ascii="Open Sans" w:hAnsi="Open Sans" w:cs="Open Sans"/>
          <w:sz w:val="32"/>
          <w:szCs w:val="32"/>
        </w:rPr>
        <w:t xml:space="preserve"> </w:t>
      </w:r>
    </w:p>
    <w:p w14:paraId="740E0175" w14:textId="5E38C9B9" w:rsidR="004E6604" w:rsidRDefault="00DE6682" w:rsidP="004E6604">
      <w:pPr>
        <w:jc w:val="both"/>
        <w:rPr>
          <w:rFonts w:ascii="Open Sans" w:hAnsi="Open Sans" w:cs="Open Sans"/>
          <w:b/>
          <w:bCs/>
          <w:sz w:val="32"/>
          <w:szCs w:val="32"/>
        </w:rPr>
      </w:pPr>
      <w:r w:rsidRPr="00F0433D">
        <w:rPr>
          <w:rFonts w:ascii="Open Sans" w:hAnsi="Open Sans" w:cs="Open Sans"/>
          <w:b/>
          <w:bCs/>
          <w:sz w:val="32"/>
          <w:szCs w:val="32"/>
        </w:rPr>
        <w:t>¿</w:t>
      </w:r>
      <w:r w:rsidR="004E6604" w:rsidRPr="00F0433D">
        <w:rPr>
          <w:rFonts w:ascii="Open Sans" w:hAnsi="Open Sans" w:cs="Open Sans"/>
          <w:b/>
          <w:bCs/>
          <w:sz w:val="32"/>
          <w:szCs w:val="32"/>
        </w:rPr>
        <w:t>Puede una institución cambiar sin dejar de ser fiel a lo que la define?</w:t>
      </w:r>
    </w:p>
    <w:p w14:paraId="5E912971" w14:textId="7CCFF86A" w:rsidR="0008105E" w:rsidRPr="00F0433D" w:rsidRDefault="004E6604" w:rsidP="002F52F5">
      <w:pPr>
        <w:jc w:val="both"/>
        <w:rPr>
          <w:rFonts w:ascii="Open Sans" w:hAnsi="Open Sans" w:cs="Open Sans"/>
          <w:b/>
          <w:bCs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Esta Junta de Gobierno </w:t>
      </w:r>
      <w:r w:rsidR="00D8351B" w:rsidRPr="00F7568F">
        <w:rPr>
          <w:rFonts w:ascii="Open Sans" w:hAnsi="Open Sans" w:cs="Open Sans"/>
          <w:sz w:val="32"/>
          <w:szCs w:val="32"/>
        </w:rPr>
        <w:t>piensa</w:t>
      </w:r>
      <w:r w:rsidRPr="00F7568F">
        <w:rPr>
          <w:rFonts w:ascii="Open Sans" w:hAnsi="Open Sans" w:cs="Open Sans"/>
          <w:sz w:val="32"/>
          <w:szCs w:val="32"/>
        </w:rPr>
        <w:t xml:space="preserve"> que sí</w:t>
      </w:r>
      <w:r w:rsidR="00E613D2" w:rsidRPr="00F7568F">
        <w:rPr>
          <w:rFonts w:ascii="Open Sans" w:hAnsi="Open Sans" w:cs="Open Sans"/>
          <w:sz w:val="32"/>
          <w:szCs w:val="32"/>
        </w:rPr>
        <w:t xml:space="preserve"> y creo que </w:t>
      </w:r>
      <w:r w:rsidR="00E613D2" w:rsidRPr="00F0433D">
        <w:rPr>
          <w:rFonts w:ascii="Open Sans" w:hAnsi="Open Sans" w:cs="Open Sans"/>
          <w:b/>
          <w:bCs/>
          <w:sz w:val="32"/>
          <w:szCs w:val="32"/>
        </w:rPr>
        <w:t>los datos</w:t>
      </w:r>
      <w:r w:rsidR="00F64A23" w:rsidRPr="00F0433D">
        <w:rPr>
          <w:rFonts w:ascii="Open Sans" w:hAnsi="Open Sans" w:cs="Open Sans"/>
          <w:b/>
          <w:bCs/>
          <w:sz w:val="32"/>
          <w:szCs w:val="32"/>
        </w:rPr>
        <w:t xml:space="preserve"> de los últimos </w:t>
      </w:r>
      <w:r w:rsidR="008330FB" w:rsidRPr="00F0433D">
        <w:rPr>
          <w:rFonts w:ascii="Open Sans" w:hAnsi="Open Sans" w:cs="Open Sans"/>
          <w:b/>
          <w:bCs/>
          <w:sz w:val="32"/>
          <w:szCs w:val="32"/>
        </w:rPr>
        <w:t>ejercicios</w:t>
      </w:r>
      <w:r w:rsidR="00E613D2" w:rsidRPr="00F0433D">
        <w:rPr>
          <w:rFonts w:ascii="Open Sans" w:hAnsi="Open Sans" w:cs="Open Sans"/>
          <w:b/>
          <w:bCs/>
          <w:sz w:val="32"/>
          <w:szCs w:val="32"/>
        </w:rPr>
        <w:t xml:space="preserve"> lo </w:t>
      </w:r>
      <w:r w:rsidR="00D8351B" w:rsidRPr="00F0433D">
        <w:rPr>
          <w:rFonts w:ascii="Open Sans" w:hAnsi="Open Sans" w:cs="Open Sans"/>
          <w:b/>
          <w:bCs/>
          <w:sz w:val="32"/>
          <w:szCs w:val="32"/>
        </w:rPr>
        <w:t>demuestran</w:t>
      </w:r>
      <w:r w:rsidRPr="00F0433D">
        <w:rPr>
          <w:rFonts w:ascii="Open Sans" w:hAnsi="Open Sans" w:cs="Open Sans"/>
          <w:b/>
          <w:bCs/>
          <w:sz w:val="32"/>
          <w:szCs w:val="32"/>
        </w:rPr>
        <w:t xml:space="preserve">. </w:t>
      </w:r>
    </w:p>
    <w:p w14:paraId="7B40F89B" w14:textId="296D3B85" w:rsidR="002F52F5" w:rsidRDefault="002F52F5" w:rsidP="002F52F5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Llegamos con el objetivo de sentar las bases de una nueva forma de entender la organización colegial para </w:t>
      </w:r>
      <w:r w:rsidRPr="00F0433D">
        <w:rPr>
          <w:rFonts w:ascii="Open Sans" w:hAnsi="Open Sans" w:cs="Open Sans"/>
          <w:b/>
          <w:bCs/>
          <w:sz w:val="32"/>
          <w:szCs w:val="32"/>
        </w:rPr>
        <w:t>fortalecer el valor sanitario y social de la profesión farmacéutica en todas sus modalidades de ejercicio</w:t>
      </w:r>
      <w:r w:rsidR="00D8351B" w:rsidRPr="00F7568F">
        <w:rPr>
          <w:rFonts w:ascii="Open Sans" w:hAnsi="Open Sans" w:cs="Open Sans"/>
          <w:sz w:val="32"/>
          <w:szCs w:val="32"/>
        </w:rPr>
        <w:t>.</w:t>
      </w:r>
      <w:r w:rsidRPr="00F7568F">
        <w:rPr>
          <w:rFonts w:ascii="Open Sans" w:hAnsi="Open Sans" w:cs="Open Sans"/>
          <w:sz w:val="32"/>
          <w:szCs w:val="32"/>
        </w:rPr>
        <w:t xml:space="preserve"> </w:t>
      </w:r>
      <w:r w:rsidR="00D8351B" w:rsidRPr="00F7568F">
        <w:rPr>
          <w:rFonts w:ascii="Open Sans" w:hAnsi="Open Sans" w:cs="Open Sans"/>
          <w:sz w:val="32"/>
          <w:szCs w:val="32"/>
        </w:rPr>
        <w:t>P</w:t>
      </w:r>
      <w:r w:rsidRPr="00F7568F">
        <w:rPr>
          <w:rFonts w:ascii="Open Sans" w:hAnsi="Open Sans" w:cs="Open Sans"/>
          <w:sz w:val="32"/>
          <w:szCs w:val="32"/>
        </w:rPr>
        <w:t xml:space="preserve">orque hoy, más que nunca, </w:t>
      </w:r>
      <w:r w:rsidRPr="00F0433D">
        <w:rPr>
          <w:rFonts w:ascii="Open Sans" w:hAnsi="Open Sans" w:cs="Open Sans"/>
          <w:b/>
          <w:bCs/>
          <w:sz w:val="32"/>
          <w:szCs w:val="32"/>
        </w:rPr>
        <w:t>ese valor es parte trascendental de la solución a los grandes retos sociosanitarios</w:t>
      </w:r>
      <w:r w:rsidRPr="00F7568F">
        <w:rPr>
          <w:rFonts w:ascii="Open Sans" w:hAnsi="Open Sans" w:cs="Open Sans"/>
          <w:sz w:val="32"/>
          <w:szCs w:val="32"/>
        </w:rPr>
        <w:t xml:space="preserve"> que nos rodean.</w:t>
      </w:r>
    </w:p>
    <w:p w14:paraId="0846AE00" w14:textId="5179FCCF" w:rsidR="002F52F5" w:rsidRPr="00F7568F" w:rsidRDefault="002F52F5" w:rsidP="002F52F5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Desde entonces, y tal y como se recoge en la memoria de 2024 y en los números ya expuestos, hemos desarrollado </w:t>
      </w:r>
      <w:r w:rsidR="00106F1B">
        <w:rPr>
          <w:rFonts w:ascii="Open Sans" w:hAnsi="Open Sans" w:cs="Open Sans"/>
          <w:sz w:val="32"/>
          <w:szCs w:val="32"/>
        </w:rPr>
        <w:t>muchas</w:t>
      </w:r>
      <w:r w:rsidRPr="00F7568F">
        <w:rPr>
          <w:rFonts w:ascii="Open Sans" w:hAnsi="Open Sans" w:cs="Open Sans"/>
          <w:sz w:val="32"/>
          <w:szCs w:val="32"/>
        </w:rPr>
        <w:t xml:space="preserve"> acciones, proyectos e iniciativas con un propósito claro: </w:t>
      </w:r>
      <w:r w:rsidR="00106F1B">
        <w:rPr>
          <w:rFonts w:ascii="Open Sans" w:hAnsi="Open Sans" w:cs="Open Sans"/>
          <w:sz w:val="32"/>
          <w:szCs w:val="32"/>
        </w:rPr>
        <w:t>incrementar</w:t>
      </w:r>
      <w:r w:rsidRPr="00F7568F">
        <w:rPr>
          <w:rFonts w:ascii="Open Sans" w:hAnsi="Open Sans" w:cs="Open Sans"/>
          <w:sz w:val="32"/>
          <w:szCs w:val="32"/>
        </w:rPr>
        <w:t xml:space="preserve"> la capacidad de servicio a nuestros colegiados, para que </w:t>
      </w:r>
      <w:r w:rsidR="00D8351B" w:rsidRPr="00F7568F">
        <w:rPr>
          <w:rFonts w:ascii="Open Sans" w:hAnsi="Open Sans" w:cs="Open Sans"/>
          <w:sz w:val="32"/>
          <w:szCs w:val="32"/>
        </w:rPr>
        <w:t>todos</w:t>
      </w:r>
      <w:r w:rsidRPr="00F7568F">
        <w:rPr>
          <w:rFonts w:ascii="Open Sans" w:hAnsi="Open Sans" w:cs="Open Sans"/>
          <w:sz w:val="32"/>
          <w:szCs w:val="32"/>
        </w:rPr>
        <w:t xml:space="preserve"> podamos desempeñar</w:t>
      </w:r>
      <w:r w:rsidR="003547B6" w:rsidRPr="00F7568F">
        <w:rPr>
          <w:rFonts w:ascii="Open Sans" w:hAnsi="Open Sans" w:cs="Open Sans"/>
          <w:sz w:val="32"/>
          <w:szCs w:val="32"/>
        </w:rPr>
        <w:t xml:space="preserve"> mejor</w:t>
      </w:r>
      <w:r w:rsidRPr="00F7568F">
        <w:rPr>
          <w:rFonts w:ascii="Open Sans" w:hAnsi="Open Sans" w:cs="Open Sans"/>
          <w:sz w:val="32"/>
          <w:szCs w:val="32"/>
        </w:rPr>
        <w:t xml:space="preserve"> </w:t>
      </w:r>
      <w:r w:rsidRPr="00F7568F">
        <w:rPr>
          <w:rFonts w:ascii="Open Sans" w:hAnsi="Open Sans" w:cs="Open Sans"/>
          <w:sz w:val="32"/>
          <w:szCs w:val="32"/>
        </w:rPr>
        <w:lastRenderedPageBreak/>
        <w:t xml:space="preserve">nuestra labor. </w:t>
      </w:r>
      <w:r w:rsidRPr="00F0433D">
        <w:rPr>
          <w:rFonts w:ascii="Open Sans" w:hAnsi="Open Sans" w:cs="Open Sans"/>
          <w:b/>
          <w:bCs/>
          <w:sz w:val="32"/>
          <w:szCs w:val="32"/>
        </w:rPr>
        <w:t>No se trata solo de sumar acciones, sino de impulsar una verdadera cultura que modernice nuestro Colegio</w:t>
      </w:r>
      <w:r w:rsidRPr="00F7568F">
        <w:rPr>
          <w:rFonts w:ascii="Open Sans" w:hAnsi="Open Sans" w:cs="Open Sans"/>
          <w:sz w:val="32"/>
          <w:szCs w:val="32"/>
        </w:rPr>
        <w:t>, adaptándolo a las necesidades</w:t>
      </w:r>
      <w:r w:rsidR="00892E3F" w:rsidRPr="00F7568F">
        <w:rPr>
          <w:rFonts w:ascii="Open Sans" w:hAnsi="Open Sans" w:cs="Open Sans"/>
          <w:sz w:val="32"/>
          <w:szCs w:val="32"/>
        </w:rPr>
        <w:t xml:space="preserve"> reales</w:t>
      </w:r>
      <w:r w:rsidR="00106F1B">
        <w:rPr>
          <w:rFonts w:ascii="Open Sans" w:hAnsi="Open Sans" w:cs="Open Sans"/>
          <w:sz w:val="32"/>
          <w:szCs w:val="32"/>
        </w:rPr>
        <w:t>, organizacion</w:t>
      </w:r>
      <w:r w:rsidR="00403FC4">
        <w:rPr>
          <w:rFonts w:ascii="Open Sans" w:hAnsi="Open Sans" w:cs="Open Sans"/>
          <w:sz w:val="32"/>
          <w:szCs w:val="32"/>
        </w:rPr>
        <w:t>ales</w:t>
      </w:r>
      <w:r w:rsidR="00106F1B">
        <w:rPr>
          <w:rFonts w:ascii="Open Sans" w:hAnsi="Open Sans" w:cs="Open Sans"/>
          <w:sz w:val="32"/>
          <w:szCs w:val="32"/>
        </w:rPr>
        <w:t>, sanitarias y sociales</w:t>
      </w:r>
      <w:r w:rsidRPr="00F7568F">
        <w:rPr>
          <w:rFonts w:ascii="Open Sans" w:hAnsi="Open Sans" w:cs="Open Sans"/>
          <w:sz w:val="32"/>
          <w:szCs w:val="32"/>
        </w:rPr>
        <w:t xml:space="preserve"> del siglo XXI.</w:t>
      </w:r>
    </w:p>
    <w:p w14:paraId="330E385C" w14:textId="60198D71" w:rsidR="004E6604" w:rsidRDefault="00252832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S</w:t>
      </w:r>
      <w:r w:rsidR="003547B6" w:rsidRPr="00F7568F">
        <w:rPr>
          <w:rFonts w:ascii="Open Sans" w:hAnsi="Open Sans" w:cs="Open Sans"/>
          <w:sz w:val="32"/>
          <w:szCs w:val="32"/>
        </w:rPr>
        <w:t>omos muy conscientes de</w:t>
      </w:r>
      <w:r w:rsidR="004E6604" w:rsidRPr="00F7568F">
        <w:rPr>
          <w:rFonts w:ascii="Open Sans" w:hAnsi="Open Sans" w:cs="Open Sans"/>
          <w:sz w:val="32"/>
          <w:szCs w:val="32"/>
        </w:rPr>
        <w:t xml:space="preserve"> que </w:t>
      </w:r>
      <w:r w:rsidR="004E6604" w:rsidRPr="00F0433D">
        <w:rPr>
          <w:rFonts w:ascii="Open Sans" w:hAnsi="Open Sans" w:cs="Open Sans"/>
          <w:b/>
          <w:bCs/>
          <w:sz w:val="32"/>
          <w:szCs w:val="32"/>
        </w:rPr>
        <w:t>cambiar</w:t>
      </w:r>
      <w:r w:rsidR="00D8351B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4E6604" w:rsidRPr="00F0433D">
        <w:rPr>
          <w:rFonts w:ascii="Open Sans" w:hAnsi="Open Sans" w:cs="Open Sans"/>
          <w:b/>
          <w:bCs/>
          <w:sz w:val="32"/>
          <w:szCs w:val="32"/>
        </w:rPr>
        <w:t xml:space="preserve">no es fácil. </w:t>
      </w:r>
      <w:r w:rsidR="00D8351B" w:rsidRPr="00F0433D">
        <w:rPr>
          <w:rFonts w:ascii="Open Sans" w:hAnsi="Open Sans" w:cs="Open Sans"/>
          <w:b/>
          <w:bCs/>
          <w:sz w:val="32"/>
          <w:szCs w:val="32"/>
        </w:rPr>
        <w:t>Requiere</w:t>
      </w:r>
      <w:r w:rsidR="003547B6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C439C4" w:rsidRPr="00F0433D">
        <w:rPr>
          <w:rFonts w:ascii="Open Sans" w:hAnsi="Open Sans" w:cs="Open Sans"/>
          <w:b/>
          <w:bCs/>
          <w:sz w:val="32"/>
          <w:szCs w:val="32"/>
        </w:rPr>
        <w:t xml:space="preserve">visión, compromiso y trabajo, pero también </w:t>
      </w:r>
      <w:r w:rsidR="00C439C4" w:rsidRPr="009E0961">
        <w:rPr>
          <w:rFonts w:ascii="Open Sans" w:hAnsi="Open Sans" w:cs="Open Sans"/>
          <w:b/>
          <w:bCs/>
          <w:sz w:val="32"/>
          <w:szCs w:val="32"/>
        </w:rPr>
        <w:t xml:space="preserve">perseverancia; </w:t>
      </w:r>
      <w:r w:rsidR="002751B5" w:rsidRPr="009E0961">
        <w:rPr>
          <w:rFonts w:ascii="Open Sans" w:hAnsi="Open Sans" w:cs="Open Sans"/>
          <w:b/>
          <w:bCs/>
          <w:sz w:val="32"/>
          <w:szCs w:val="32"/>
        </w:rPr>
        <w:t>mirar</w:t>
      </w:r>
      <w:r w:rsidR="00AB61D8" w:rsidRPr="009E0961">
        <w:rPr>
          <w:rFonts w:ascii="Open Sans" w:hAnsi="Open Sans" w:cs="Open Sans"/>
          <w:b/>
          <w:bCs/>
          <w:sz w:val="32"/>
          <w:szCs w:val="32"/>
        </w:rPr>
        <w:t>s</w:t>
      </w:r>
      <w:r w:rsidR="002751B5" w:rsidRPr="009E0961">
        <w:rPr>
          <w:rFonts w:ascii="Open Sans" w:hAnsi="Open Sans" w:cs="Open Sans"/>
          <w:b/>
          <w:bCs/>
          <w:sz w:val="32"/>
          <w:szCs w:val="32"/>
        </w:rPr>
        <w:t xml:space="preserve">e al espejo y reconocer </w:t>
      </w:r>
      <w:r w:rsidR="00AB61D8" w:rsidRPr="009E0961">
        <w:rPr>
          <w:rFonts w:ascii="Open Sans" w:hAnsi="Open Sans" w:cs="Open Sans"/>
          <w:b/>
          <w:bCs/>
          <w:sz w:val="32"/>
          <w:szCs w:val="32"/>
        </w:rPr>
        <w:t>lo</w:t>
      </w:r>
      <w:r w:rsidR="002751B5" w:rsidRPr="009E0961">
        <w:rPr>
          <w:rFonts w:ascii="Open Sans" w:hAnsi="Open Sans" w:cs="Open Sans"/>
          <w:b/>
          <w:bCs/>
          <w:sz w:val="32"/>
          <w:szCs w:val="32"/>
        </w:rPr>
        <w:t>s fallos</w:t>
      </w:r>
      <w:r w:rsidR="004F5499" w:rsidRPr="009E0961">
        <w:rPr>
          <w:rFonts w:ascii="Open Sans" w:hAnsi="Open Sans" w:cs="Open Sans"/>
          <w:b/>
          <w:bCs/>
          <w:sz w:val="32"/>
          <w:szCs w:val="32"/>
        </w:rPr>
        <w:t xml:space="preserve"> para corregirlo</w:t>
      </w:r>
      <w:r w:rsidR="00C439C4" w:rsidRPr="009E0961">
        <w:rPr>
          <w:rFonts w:ascii="Open Sans" w:hAnsi="Open Sans" w:cs="Open Sans"/>
          <w:b/>
          <w:bCs/>
          <w:sz w:val="32"/>
          <w:szCs w:val="32"/>
        </w:rPr>
        <w:t>s</w:t>
      </w:r>
      <w:r w:rsidR="002751B5" w:rsidRPr="009E0961">
        <w:rPr>
          <w:rFonts w:ascii="Open Sans" w:hAnsi="Open Sans" w:cs="Open Sans"/>
          <w:b/>
          <w:bCs/>
          <w:sz w:val="32"/>
          <w:szCs w:val="32"/>
        </w:rPr>
        <w:t xml:space="preserve">, implica </w:t>
      </w:r>
      <w:r w:rsidR="004E6604" w:rsidRPr="009E0961">
        <w:rPr>
          <w:rFonts w:ascii="Open Sans" w:hAnsi="Open Sans" w:cs="Open Sans"/>
          <w:b/>
          <w:bCs/>
          <w:sz w:val="32"/>
          <w:szCs w:val="32"/>
        </w:rPr>
        <w:t>riesgo… y</w:t>
      </w:r>
      <w:r w:rsidR="00D8351B" w:rsidRPr="009E0961">
        <w:rPr>
          <w:rFonts w:ascii="Open Sans" w:hAnsi="Open Sans" w:cs="Open Sans"/>
          <w:b/>
          <w:bCs/>
          <w:sz w:val="32"/>
          <w:szCs w:val="32"/>
        </w:rPr>
        <w:t xml:space="preserve"> también</w:t>
      </w:r>
      <w:r w:rsidR="004E6604" w:rsidRPr="009E0961">
        <w:rPr>
          <w:rFonts w:ascii="Open Sans" w:hAnsi="Open Sans" w:cs="Open Sans"/>
          <w:b/>
          <w:bCs/>
          <w:sz w:val="32"/>
          <w:szCs w:val="32"/>
        </w:rPr>
        <w:t xml:space="preserve"> renuncias</w:t>
      </w:r>
      <w:r w:rsidR="004E6604" w:rsidRPr="009E0961">
        <w:rPr>
          <w:rFonts w:ascii="Open Sans" w:hAnsi="Open Sans" w:cs="Open Sans"/>
          <w:sz w:val="32"/>
          <w:szCs w:val="32"/>
        </w:rPr>
        <w:t>.</w:t>
      </w:r>
      <w:r w:rsidR="004E6604" w:rsidRPr="00F7568F">
        <w:rPr>
          <w:rFonts w:ascii="Open Sans" w:hAnsi="Open Sans" w:cs="Open Sans"/>
          <w:sz w:val="32"/>
          <w:szCs w:val="32"/>
        </w:rPr>
        <w:t xml:space="preserve"> </w:t>
      </w:r>
      <w:r w:rsidR="00C439C4" w:rsidRPr="00F0433D">
        <w:rPr>
          <w:rFonts w:ascii="Open Sans" w:hAnsi="Open Sans" w:cs="Open Sans"/>
          <w:b/>
          <w:bCs/>
          <w:sz w:val="32"/>
          <w:szCs w:val="32"/>
        </w:rPr>
        <w:t xml:space="preserve">Sabemos </w:t>
      </w:r>
      <w:r w:rsidR="004E6604" w:rsidRPr="00F0433D">
        <w:rPr>
          <w:rFonts w:ascii="Open Sans" w:hAnsi="Open Sans" w:cs="Open Sans"/>
          <w:b/>
          <w:bCs/>
          <w:sz w:val="32"/>
          <w:szCs w:val="32"/>
        </w:rPr>
        <w:t xml:space="preserve">que todo cambio tiene un precio, pero no </w:t>
      </w:r>
      <w:r w:rsidR="000737CD" w:rsidRPr="00F0433D">
        <w:rPr>
          <w:rFonts w:ascii="Open Sans" w:hAnsi="Open Sans" w:cs="Open Sans"/>
          <w:b/>
          <w:bCs/>
          <w:sz w:val="32"/>
          <w:szCs w:val="32"/>
        </w:rPr>
        <w:t>hacerlo</w:t>
      </w:r>
      <w:r w:rsidR="004E6604" w:rsidRPr="00F0433D">
        <w:rPr>
          <w:rFonts w:ascii="Open Sans" w:hAnsi="Open Sans" w:cs="Open Sans"/>
          <w:b/>
          <w:bCs/>
          <w:sz w:val="32"/>
          <w:szCs w:val="32"/>
        </w:rPr>
        <w:t xml:space="preserve"> tiene un coste aún mayor: </w:t>
      </w:r>
      <w:r w:rsidR="002F52F5" w:rsidRPr="00F0433D">
        <w:rPr>
          <w:rFonts w:ascii="Open Sans" w:hAnsi="Open Sans" w:cs="Open Sans"/>
          <w:b/>
          <w:bCs/>
          <w:sz w:val="32"/>
          <w:szCs w:val="32"/>
        </w:rPr>
        <w:t>el inmovilismo y, co</w:t>
      </w:r>
      <w:r w:rsidR="00106F1B" w:rsidRPr="00F0433D">
        <w:rPr>
          <w:rFonts w:ascii="Open Sans" w:hAnsi="Open Sans" w:cs="Open Sans"/>
          <w:b/>
          <w:bCs/>
          <w:sz w:val="32"/>
          <w:szCs w:val="32"/>
        </w:rPr>
        <w:t>mo consecuencia</w:t>
      </w:r>
      <w:r w:rsidR="002F52F5" w:rsidRPr="00F0433D">
        <w:rPr>
          <w:rFonts w:ascii="Open Sans" w:hAnsi="Open Sans" w:cs="Open Sans"/>
          <w:b/>
          <w:bCs/>
          <w:sz w:val="32"/>
          <w:szCs w:val="32"/>
        </w:rPr>
        <w:t xml:space="preserve">, </w:t>
      </w:r>
      <w:r w:rsidR="004E6604" w:rsidRPr="00F0433D">
        <w:rPr>
          <w:rFonts w:ascii="Open Sans" w:hAnsi="Open Sans" w:cs="Open Sans"/>
          <w:b/>
          <w:bCs/>
          <w:sz w:val="32"/>
          <w:szCs w:val="32"/>
        </w:rPr>
        <w:t>la irrelevancia</w:t>
      </w:r>
      <w:r w:rsidR="004E6604" w:rsidRPr="00F7568F">
        <w:rPr>
          <w:rFonts w:ascii="Open Sans" w:hAnsi="Open Sans" w:cs="Open Sans"/>
          <w:sz w:val="32"/>
          <w:szCs w:val="32"/>
        </w:rPr>
        <w:t>.</w:t>
      </w:r>
      <w:r w:rsidR="003547B6" w:rsidRPr="00F7568F">
        <w:rPr>
          <w:rFonts w:ascii="Open Sans" w:hAnsi="Open Sans" w:cs="Open Sans"/>
          <w:sz w:val="32"/>
          <w:szCs w:val="32"/>
        </w:rPr>
        <w:t xml:space="preserve"> Y no estamos aquí para que el Colegio de Farmacéuticos de Madrid se debilite</w:t>
      </w:r>
      <w:r w:rsidR="00A545D5">
        <w:rPr>
          <w:rFonts w:ascii="Open Sans" w:hAnsi="Open Sans" w:cs="Open Sans"/>
          <w:sz w:val="32"/>
          <w:szCs w:val="32"/>
        </w:rPr>
        <w:t xml:space="preserve"> o</w:t>
      </w:r>
      <w:r w:rsidR="003547B6" w:rsidRPr="00F7568F">
        <w:rPr>
          <w:rFonts w:ascii="Open Sans" w:hAnsi="Open Sans" w:cs="Open Sans"/>
          <w:sz w:val="32"/>
          <w:szCs w:val="32"/>
        </w:rPr>
        <w:t xml:space="preserve"> sea un mero espectador </w:t>
      </w:r>
      <w:r w:rsidR="00892E3F" w:rsidRPr="00F7568F">
        <w:rPr>
          <w:rFonts w:ascii="Open Sans" w:hAnsi="Open Sans" w:cs="Open Sans"/>
          <w:sz w:val="32"/>
          <w:szCs w:val="32"/>
        </w:rPr>
        <w:t xml:space="preserve">secundario </w:t>
      </w:r>
      <w:r w:rsidR="003547B6" w:rsidRPr="00F7568F">
        <w:rPr>
          <w:rFonts w:ascii="Open Sans" w:hAnsi="Open Sans" w:cs="Open Sans"/>
          <w:sz w:val="32"/>
          <w:szCs w:val="32"/>
        </w:rPr>
        <w:t xml:space="preserve">de lo que acontece a su alrededor. </w:t>
      </w:r>
      <w:r w:rsidR="003547B6" w:rsidRPr="009E0961">
        <w:rPr>
          <w:rFonts w:ascii="Open Sans" w:hAnsi="Open Sans" w:cs="Open Sans"/>
          <w:b/>
          <w:bCs/>
          <w:sz w:val="32"/>
          <w:szCs w:val="32"/>
        </w:rPr>
        <w:t>Queremos que el Colegio sea una institución líder</w:t>
      </w:r>
      <w:r w:rsidR="00A545D5">
        <w:rPr>
          <w:rFonts w:ascii="Open Sans" w:hAnsi="Open Sans" w:cs="Open Sans"/>
          <w:sz w:val="32"/>
          <w:szCs w:val="32"/>
        </w:rPr>
        <w:t xml:space="preserve">, </w:t>
      </w:r>
      <w:r w:rsidR="00EC0E3F" w:rsidRPr="00F7568F">
        <w:rPr>
          <w:rFonts w:ascii="Open Sans" w:hAnsi="Open Sans" w:cs="Open Sans"/>
          <w:sz w:val="32"/>
          <w:szCs w:val="32"/>
        </w:rPr>
        <w:t>que responda a sus compromisos</w:t>
      </w:r>
      <w:r w:rsidR="003547B6" w:rsidRPr="00F7568F">
        <w:rPr>
          <w:rFonts w:ascii="Open Sans" w:hAnsi="Open Sans" w:cs="Open Sans"/>
          <w:sz w:val="32"/>
          <w:szCs w:val="32"/>
        </w:rPr>
        <w:t xml:space="preserve"> y </w:t>
      </w:r>
      <w:r w:rsidR="00EC0E3F" w:rsidRPr="00F7568F">
        <w:rPr>
          <w:rFonts w:ascii="Open Sans" w:hAnsi="Open Sans" w:cs="Open Sans"/>
          <w:sz w:val="32"/>
          <w:szCs w:val="32"/>
        </w:rPr>
        <w:t xml:space="preserve">se convierta en </w:t>
      </w:r>
      <w:r w:rsidR="003547B6" w:rsidRPr="00F7568F">
        <w:rPr>
          <w:rFonts w:ascii="Open Sans" w:hAnsi="Open Sans" w:cs="Open Sans"/>
          <w:sz w:val="32"/>
          <w:szCs w:val="32"/>
        </w:rPr>
        <w:t>un referente</w:t>
      </w:r>
      <w:r w:rsidR="00892E3F" w:rsidRPr="00F7568F">
        <w:rPr>
          <w:rFonts w:ascii="Open Sans" w:hAnsi="Open Sans" w:cs="Open Sans"/>
          <w:sz w:val="32"/>
          <w:szCs w:val="32"/>
        </w:rPr>
        <w:t>,</w:t>
      </w:r>
      <w:r w:rsidR="003547B6" w:rsidRPr="00F7568F">
        <w:rPr>
          <w:rFonts w:ascii="Open Sans" w:hAnsi="Open Sans" w:cs="Open Sans"/>
          <w:sz w:val="32"/>
          <w:szCs w:val="32"/>
        </w:rPr>
        <w:t xml:space="preserve"> no solo en el sector, sino entre las organizaciones </w:t>
      </w:r>
      <w:r w:rsidR="003A5FE5" w:rsidRPr="00F7568F">
        <w:rPr>
          <w:rFonts w:ascii="Open Sans" w:hAnsi="Open Sans" w:cs="Open Sans"/>
          <w:sz w:val="32"/>
          <w:szCs w:val="32"/>
        </w:rPr>
        <w:t xml:space="preserve">profesionales </w:t>
      </w:r>
      <w:r w:rsidR="00C439C4">
        <w:rPr>
          <w:rFonts w:ascii="Open Sans" w:hAnsi="Open Sans" w:cs="Open Sans"/>
          <w:sz w:val="32"/>
          <w:szCs w:val="32"/>
        </w:rPr>
        <w:t xml:space="preserve">y el conjunto de la población </w:t>
      </w:r>
      <w:r w:rsidR="003547B6" w:rsidRPr="00F7568F">
        <w:rPr>
          <w:rFonts w:ascii="Open Sans" w:hAnsi="Open Sans" w:cs="Open Sans"/>
          <w:sz w:val="32"/>
          <w:szCs w:val="32"/>
        </w:rPr>
        <w:t>de la Comunidad de Madrid.</w:t>
      </w:r>
      <w:r w:rsidR="000737CD" w:rsidRPr="00F7568F">
        <w:rPr>
          <w:rFonts w:ascii="Open Sans" w:hAnsi="Open Sans" w:cs="Open Sans"/>
          <w:sz w:val="32"/>
          <w:szCs w:val="32"/>
        </w:rPr>
        <w:t xml:space="preserve"> </w:t>
      </w:r>
    </w:p>
    <w:p w14:paraId="0AF59313" w14:textId="25CAD6F5" w:rsidR="0028580F" w:rsidRPr="00F7568F" w:rsidRDefault="003547B6" w:rsidP="00BE651E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Este camino</w:t>
      </w:r>
      <w:r w:rsidR="00E07440" w:rsidRPr="00F7568F">
        <w:rPr>
          <w:rFonts w:ascii="Open Sans" w:hAnsi="Open Sans" w:cs="Open Sans"/>
          <w:sz w:val="32"/>
          <w:szCs w:val="32"/>
        </w:rPr>
        <w:t xml:space="preserve">, insisto, </w:t>
      </w:r>
      <w:r w:rsidR="00CF10BC" w:rsidRPr="00F7568F">
        <w:rPr>
          <w:rFonts w:ascii="Open Sans" w:hAnsi="Open Sans" w:cs="Open Sans"/>
          <w:sz w:val="32"/>
          <w:szCs w:val="32"/>
        </w:rPr>
        <w:t>no es sencillo</w:t>
      </w:r>
      <w:r w:rsidR="00E07440" w:rsidRPr="00F7568F">
        <w:rPr>
          <w:rFonts w:ascii="Open Sans" w:hAnsi="Open Sans" w:cs="Open Sans"/>
          <w:sz w:val="32"/>
          <w:szCs w:val="32"/>
        </w:rPr>
        <w:t>.</w:t>
      </w:r>
      <w:r w:rsidRPr="00F7568F">
        <w:rPr>
          <w:rFonts w:ascii="Open Sans" w:hAnsi="Open Sans" w:cs="Open Sans"/>
          <w:sz w:val="32"/>
          <w:szCs w:val="32"/>
        </w:rPr>
        <w:t xml:space="preserve"> </w:t>
      </w:r>
      <w:r w:rsidR="00E07440" w:rsidRPr="00F7568F">
        <w:rPr>
          <w:rFonts w:ascii="Open Sans" w:hAnsi="Open Sans" w:cs="Open Sans"/>
          <w:sz w:val="32"/>
          <w:szCs w:val="32"/>
        </w:rPr>
        <w:t xml:space="preserve">Implica </w:t>
      </w:r>
      <w:r w:rsidRPr="00F7568F">
        <w:rPr>
          <w:rFonts w:ascii="Open Sans" w:hAnsi="Open Sans" w:cs="Open Sans"/>
          <w:sz w:val="32"/>
          <w:szCs w:val="32"/>
        </w:rPr>
        <w:t xml:space="preserve">reformas estructurales y nuevos modelos de trabajo. Pero cuando hay </w:t>
      </w:r>
      <w:r w:rsidRPr="009E0961">
        <w:rPr>
          <w:rFonts w:ascii="Open Sans" w:hAnsi="Open Sans" w:cs="Open Sans"/>
          <w:b/>
          <w:bCs/>
          <w:sz w:val="32"/>
          <w:szCs w:val="32"/>
        </w:rPr>
        <w:t>convicción, firmeza y perseverancia</w:t>
      </w:r>
      <w:r w:rsidRPr="00F7568F">
        <w:rPr>
          <w:rFonts w:ascii="Open Sans" w:hAnsi="Open Sans" w:cs="Open Sans"/>
          <w:sz w:val="32"/>
          <w:szCs w:val="32"/>
        </w:rPr>
        <w:t>, cada paso vale la pena.</w:t>
      </w:r>
      <w:r w:rsidR="000B4301" w:rsidRPr="00F7568F">
        <w:rPr>
          <w:rFonts w:ascii="Open Sans" w:hAnsi="Open Sans" w:cs="Open Sans"/>
          <w:sz w:val="32"/>
          <w:szCs w:val="32"/>
        </w:rPr>
        <w:t xml:space="preserve"> </w:t>
      </w:r>
      <w:r w:rsidR="00A21E1F">
        <w:rPr>
          <w:rFonts w:ascii="Open Sans" w:hAnsi="Open Sans" w:cs="Open Sans"/>
          <w:sz w:val="32"/>
          <w:szCs w:val="32"/>
        </w:rPr>
        <w:t xml:space="preserve"> </w:t>
      </w:r>
    </w:p>
    <w:p w14:paraId="60B63CF8" w14:textId="5733CEDC" w:rsidR="00BE651E" w:rsidRDefault="00A21E1F" w:rsidP="00BE651E">
      <w:pPr>
        <w:jc w:val="both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sz w:val="32"/>
          <w:szCs w:val="32"/>
        </w:rPr>
        <w:t>Saber escoger hacia dónde dirigir los pasos es fundamental en la vida y</w:t>
      </w:r>
      <w:r w:rsidR="003547B6" w:rsidRPr="00F7568F">
        <w:rPr>
          <w:rFonts w:ascii="Open Sans" w:hAnsi="Open Sans" w:cs="Open Sans"/>
          <w:sz w:val="32"/>
          <w:szCs w:val="32"/>
        </w:rPr>
        <w:t xml:space="preserve"> </w:t>
      </w:r>
      <w:r w:rsidR="000B4301" w:rsidRPr="00F7568F">
        <w:rPr>
          <w:rFonts w:ascii="Open Sans" w:hAnsi="Open Sans" w:cs="Open Sans"/>
          <w:sz w:val="32"/>
          <w:szCs w:val="32"/>
        </w:rPr>
        <w:t>n</w:t>
      </w:r>
      <w:r w:rsidR="003547B6" w:rsidRPr="00F7568F">
        <w:rPr>
          <w:rFonts w:ascii="Open Sans" w:hAnsi="Open Sans" w:cs="Open Sans"/>
          <w:sz w:val="32"/>
          <w:szCs w:val="32"/>
        </w:rPr>
        <w:t>osotros</w:t>
      </w:r>
      <w:r>
        <w:rPr>
          <w:rFonts w:ascii="Open Sans" w:hAnsi="Open Sans" w:cs="Open Sans"/>
          <w:sz w:val="32"/>
          <w:szCs w:val="32"/>
        </w:rPr>
        <w:t xml:space="preserve"> tenemos muy claro</w:t>
      </w:r>
      <w:r w:rsidR="003547B6" w:rsidRPr="00F7568F">
        <w:rPr>
          <w:rFonts w:ascii="Open Sans" w:hAnsi="Open Sans" w:cs="Open Sans"/>
          <w:sz w:val="32"/>
          <w:szCs w:val="32"/>
        </w:rPr>
        <w:t xml:space="preserve"> hacia dónde queremos ir: hacia </w:t>
      </w:r>
      <w:r w:rsidR="003547B6" w:rsidRPr="00F0433D">
        <w:rPr>
          <w:rFonts w:ascii="Open Sans" w:hAnsi="Open Sans" w:cs="Open Sans"/>
          <w:b/>
          <w:bCs/>
          <w:sz w:val="32"/>
          <w:szCs w:val="32"/>
        </w:rPr>
        <w:t xml:space="preserve">un Colegio </w:t>
      </w:r>
      <w:r w:rsidR="003547B6" w:rsidRPr="009E0961">
        <w:rPr>
          <w:rFonts w:ascii="Open Sans" w:hAnsi="Open Sans" w:cs="Open Sans"/>
          <w:b/>
          <w:bCs/>
          <w:sz w:val="32"/>
          <w:szCs w:val="32"/>
        </w:rPr>
        <w:t xml:space="preserve">mejor, más </w:t>
      </w:r>
      <w:r w:rsidR="00CF10BC" w:rsidRPr="009E0961">
        <w:rPr>
          <w:rFonts w:ascii="Open Sans" w:hAnsi="Open Sans" w:cs="Open Sans"/>
          <w:b/>
          <w:bCs/>
          <w:sz w:val="32"/>
          <w:szCs w:val="32"/>
        </w:rPr>
        <w:t>útil, participativo, transparente, eficaz y eficiente</w:t>
      </w:r>
      <w:r w:rsidR="003547B6" w:rsidRPr="00F0433D">
        <w:rPr>
          <w:rFonts w:ascii="Open Sans" w:hAnsi="Open Sans" w:cs="Open Sans"/>
          <w:b/>
          <w:bCs/>
          <w:sz w:val="32"/>
          <w:szCs w:val="32"/>
        </w:rPr>
        <w:t>, que potencie el valor de nuestra profesión en toda su dimensión</w:t>
      </w:r>
      <w:r w:rsidR="003547B6" w:rsidRPr="00F7568F">
        <w:rPr>
          <w:rFonts w:ascii="Open Sans" w:hAnsi="Open Sans" w:cs="Open Sans"/>
          <w:sz w:val="32"/>
          <w:szCs w:val="32"/>
        </w:rPr>
        <w:t xml:space="preserve">. Un Colegio </w:t>
      </w:r>
      <w:r w:rsidR="000D31DD" w:rsidRPr="00F7568F">
        <w:rPr>
          <w:rFonts w:ascii="Open Sans" w:hAnsi="Open Sans" w:cs="Open Sans"/>
          <w:sz w:val="32"/>
          <w:szCs w:val="32"/>
        </w:rPr>
        <w:t xml:space="preserve">que deje un legado </w:t>
      </w:r>
      <w:r w:rsidR="0028580F" w:rsidRPr="00F7568F">
        <w:rPr>
          <w:rFonts w:ascii="Open Sans" w:hAnsi="Open Sans" w:cs="Open Sans"/>
          <w:sz w:val="32"/>
          <w:szCs w:val="32"/>
        </w:rPr>
        <w:t xml:space="preserve">de </w:t>
      </w:r>
      <w:r w:rsidR="0028580F" w:rsidRPr="009E0961">
        <w:rPr>
          <w:rFonts w:ascii="Open Sans" w:hAnsi="Open Sans" w:cs="Open Sans"/>
          <w:sz w:val="32"/>
          <w:szCs w:val="32"/>
        </w:rPr>
        <w:t xml:space="preserve">seguridad y </w:t>
      </w:r>
      <w:r w:rsidR="0028580F" w:rsidRPr="009E0961">
        <w:rPr>
          <w:rFonts w:ascii="Open Sans" w:hAnsi="Open Sans" w:cs="Open Sans"/>
          <w:sz w:val="32"/>
          <w:szCs w:val="32"/>
        </w:rPr>
        <w:lastRenderedPageBreak/>
        <w:t>certidumbre</w:t>
      </w:r>
      <w:r w:rsidR="0028580F" w:rsidRPr="00F7568F">
        <w:rPr>
          <w:rFonts w:ascii="Open Sans" w:hAnsi="Open Sans" w:cs="Open Sans"/>
          <w:sz w:val="32"/>
          <w:szCs w:val="32"/>
        </w:rPr>
        <w:t xml:space="preserve"> </w:t>
      </w:r>
      <w:r w:rsidR="000D31DD" w:rsidRPr="00F7568F">
        <w:rPr>
          <w:rFonts w:ascii="Open Sans" w:hAnsi="Open Sans" w:cs="Open Sans"/>
          <w:sz w:val="32"/>
          <w:szCs w:val="32"/>
        </w:rPr>
        <w:t>que vaya más allá del corto plazo y que permita a</w:t>
      </w:r>
      <w:r w:rsidR="00B309FF" w:rsidRPr="00F7568F">
        <w:rPr>
          <w:rFonts w:ascii="Open Sans" w:hAnsi="Open Sans" w:cs="Open Sans"/>
          <w:sz w:val="32"/>
          <w:szCs w:val="32"/>
        </w:rPr>
        <w:t xml:space="preserve"> los colegiados</w:t>
      </w:r>
      <w:r w:rsidR="00E478E2" w:rsidRPr="00F7568F">
        <w:rPr>
          <w:rFonts w:ascii="Open Sans" w:hAnsi="Open Sans" w:cs="Open Sans"/>
          <w:sz w:val="32"/>
          <w:szCs w:val="32"/>
        </w:rPr>
        <w:t xml:space="preserve"> de ahora y de próximas generaciones</w:t>
      </w:r>
      <w:r w:rsidR="00B309FF" w:rsidRPr="00F7568F">
        <w:rPr>
          <w:rFonts w:ascii="Open Sans" w:hAnsi="Open Sans" w:cs="Open Sans"/>
          <w:sz w:val="32"/>
          <w:szCs w:val="32"/>
        </w:rPr>
        <w:t xml:space="preserve"> d</w:t>
      </w:r>
      <w:r w:rsidR="000D31DD" w:rsidRPr="00F7568F">
        <w:rPr>
          <w:rFonts w:ascii="Open Sans" w:hAnsi="Open Sans" w:cs="Open Sans"/>
          <w:sz w:val="32"/>
          <w:szCs w:val="32"/>
        </w:rPr>
        <w:t>ar</w:t>
      </w:r>
      <w:r w:rsidR="00B309FF" w:rsidRPr="00F7568F">
        <w:rPr>
          <w:rFonts w:ascii="Open Sans" w:hAnsi="Open Sans" w:cs="Open Sans"/>
          <w:sz w:val="32"/>
          <w:szCs w:val="32"/>
        </w:rPr>
        <w:t xml:space="preserve"> lo mejor de sí mismo</w:t>
      </w:r>
      <w:r w:rsidR="000B4301" w:rsidRPr="00F7568F">
        <w:rPr>
          <w:rFonts w:ascii="Open Sans" w:hAnsi="Open Sans" w:cs="Open Sans"/>
          <w:sz w:val="32"/>
          <w:szCs w:val="32"/>
        </w:rPr>
        <w:t>s</w:t>
      </w:r>
      <w:r w:rsidR="000D31DD" w:rsidRPr="00F7568F">
        <w:rPr>
          <w:rFonts w:ascii="Open Sans" w:hAnsi="Open Sans" w:cs="Open Sans"/>
          <w:sz w:val="32"/>
          <w:szCs w:val="32"/>
        </w:rPr>
        <w:t>.</w:t>
      </w:r>
      <w:r w:rsidR="00BE651E" w:rsidRPr="00F7568F">
        <w:rPr>
          <w:rFonts w:ascii="Open Sans" w:hAnsi="Open Sans" w:cs="Open Sans"/>
          <w:sz w:val="32"/>
          <w:szCs w:val="32"/>
        </w:rPr>
        <w:t xml:space="preserve"> </w:t>
      </w:r>
    </w:p>
    <w:p w14:paraId="5E065495" w14:textId="7A49FB1A" w:rsidR="00AB61D8" w:rsidRPr="00F7568F" w:rsidRDefault="00AB61D8" w:rsidP="00AB61D8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Porque las organizaciones están hechas de personas, y son ellas las que mueven todo. </w:t>
      </w:r>
      <w:r w:rsidRPr="00F0433D">
        <w:rPr>
          <w:rFonts w:ascii="Open Sans" w:hAnsi="Open Sans" w:cs="Open Sans"/>
          <w:b/>
          <w:bCs/>
          <w:sz w:val="32"/>
          <w:szCs w:val="32"/>
        </w:rPr>
        <w:t>Los colegiados sois los verdaderos protagonistas de</w:t>
      </w:r>
      <w:r w:rsidR="00DD6EF8" w:rsidRPr="00F0433D">
        <w:rPr>
          <w:rFonts w:ascii="Open Sans" w:hAnsi="Open Sans" w:cs="Open Sans"/>
          <w:b/>
          <w:bCs/>
          <w:sz w:val="32"/>
          <w:szCs w:val="32"/>
        </w:rPr>
        <w:t xml:space="preserve"> cada</w:t>
      </w:r>
      <w:r w:rsidRPr="00F0433D">
        <w:rPr>
          <w:rFonts w:ascii="Open Sans" w:hAnsi="Open Sans" w:cs="Open Sans"/>
          <w:b/>
          <w:bCs/>
          <w:sz w:val="32"/>
          <w:szCs w:val="32"/>
        </w:rPr>
        <w:t xml:space="preserve"> cambio y artífices de cada avance y éxito. </w:t>
      </w:r>
      <w:r w:rsidRPr="00F7568F">
        <w:rPr>
          <w:rFonts w:ascii="Open Sans" w:hAnsi="Open Sans" w:cs="Open Sans"/>
          <w:sz w:val="32"/>
          <w:szCs w:val="32"/>
        </w:rPr>
        <w:t>Sin vuestra acción, confianza y respaldo, nada es ni será posible.</w:t>
      </w:r>
    </w:p>
    <w:p w14:paraId="5FE7E342" w14:textId="23DAAF40" w:rsidR="00AB61D8" w:rsidRDefault="00AB61D8" w:rsidP="00BE651E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Cada farmacéutico que ha asistido a una formación, cada sugerencia que nos habéis hecho llegar, cada participación en algún proyecto colegial… ha sido </w:t>
      </w:r>
      <w:r w:rsidR="00A21E1F">
        <w:rPr>
          <w:rFonts w:ascii="Open Sans" w:hAnsi="Open Sans" w:cs="Open Sans"/>
          <w:sz w:val="32"/>
          <w:szCs w:val="32"/>
        </w:rPr>
        <w:t>un estímulo</w:t>
      </w:r>
      <w:r w:rsidRPr="00F7568F">
        <w:rPr>
          <w:rFonts w:ascii="Open Sans" w:hAnsi="Open Sans" w:cs="Open Sans"/>
          <w:sz w:val="32"/>
          <w:szCs w:val="32"/>
        </w:rPr>
        <w:t xml:space="preserve"> para crecer en esta etapa colegial. </w:t>
      </w:r>
    </w:p>
    <w:p w14:paraId="2C644CE7" w14:textId="57D85777" w:rsidR="00247881" w:rsidRPr="009E0961" w:rsidRDefault="008C37F3" w:rsidP="009E0961">
      <w:pPr>
        <w:jc w:val="both"/>
        <w:rPr>
          <w:rFonts w:ascii="Open Sans" w:hAnsi="Open Sans" w:cs="Open Sans"/>
          <w:b/>
          <w:bCs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Nos movemos en</w:t>
      </w:r>
      <w:r w:rsidR="002751B5" w:rsidRPr="00F7568F">
        <w:rPr>
          <w:rFonts w:ascii="Open Sans" w:hAnsi="Open Sans" w:cs="Open Sans"/>
          <w:sz w:val="32"/>
          <w:szCs w:val="32"/>
        </w:rPr>
        <w:t xml:space="preserve"> </w:t>
      </w:r>
      <w:r w:rsidRPr="00F7568F">
        <w:rPr>
          <w:rFonts w:ascii="Open Sans" w:hAnsi="Open Sans" w:cs="Open Sans"/>
          <w:sz w:val="32"/>
          <w:szCs w:val="32"/>
        </w:rPr>
        <w:t>una</w:t>
      </w:r>
      <w:r w:rsidR="002751B5" w:rsidRPr="00F7568F">
        <w:rPr>
          <w:rFonts w:ascii="Open Sans" w:hAnsi="Open Sans" w:cs="Open Sans"/>
          <w:sz w:val="32"/>
          <w:szCs w:val="32"/>
        </w:rPr>
        <w:t xml:space="preserve"> </w:t>
      </w:r>
      <w:r w:rsidR="00B65C8F" w:rsidRPr="00F7568F">
        <w:rPr>
          <w:rFonts w:ascii="Open Sans" w:hAnsi="Open Sans" w:cs="Open Sans"/>
          <w:sz w:val="32"/>
          <w:szCs w:val="32"/>
        </w:rPr>
        <w:t>senda orientada a resultados</w:t>
      </w:r>
      <w:r w:rsidR="002751B5" w:rsidRPr="00F7568F">
        <w:rPr>
          <w:rFonts w:ascii="Open Sans" w:hAnsi="Open Sans" w:cs="Open Sans"/>
          <w:sz w:val="32"/>
          <w:szCs w:val="32"/>
        </w:rPr>
        <w:t xml:space="preserve"> y los hechos lo </w:t>
      </w:r>
      <w:r w:rsidR="00EC136A" w:rsidRPr="00F7568F">
        <w:rPr>
          <w:rFonts w:ascii="Open Sans" w:hAnsi="Open Sans" w:cs="Open Sans"/>
          <w:sz w:val="32"/>
          <w:szCs w:val="32"/>
        </w:rPr>
        <w:t>confirman</w:t>
      </w:r>
      <w:r w:rsidR="002751B5" w:rsidRPr="00F7568F">
        <w:rPr>
          <w:rFonts w:ascii="Open Sans" w:hAnsi="Open Sans" w:cs="Open Sans"/>
          <w:sz w:val="32"/>
          <w:szCs w:val="32"/>
        </w:rPr>
        <w:t xml:space="preserve">. Hace unos meses </w:t>
      </w:r>
      <w:r w:rsidR="00EC136A" w:rsidRPr="00F7568F">
        <w:rPr>
          <w:rFonts w:ascii="Open Sans" w:hAnsi="Open Sans" w:cs="Open Sans"/>
          <w:sz w:val="32"/>
          <w:szCs w:val="32"/>
        </w:rPr>
        <w:t xml:space="preserve">afirmaba que </w:t>
      </w:r>
      <w:r w:rsidR="00EC136A" w:rsidRPr="00F0433D">
        <w:rPr>
          <w:rFonts w:ascii="Open Sans" w:hAnsi="Open Sans" w:cs="Open Sans"/>
          <w:b/>
          <w:bCs/>
          <w:sz w:val="32"/>
          <w:szCs w:val="32"/>
        </w:rPr>
        <w:t>más del 80 por ciento del programa</w:t>
      </w:r>
      <w:r w:rsidR="00176C3E" w:rsidRPr="00F0433D">
        <w:rPr>
          <w:rFonts w:ascii="Open Sans" w:hAnsi="Open Sans" w:cs="Open Sans"/>
          <w:b/>
          <w:bCs/>
          <w:sz w:val="32"/>
          <w:szCs w:val="32"/>
        </w:rPr>
        <w:t xml:space="preserve"> con el que la Junta se presentó a las elecciones se había ejecutado o estaba en marcha</w:t>
      </w:r>
      <w:r w:rsidR="00176C3E" w:rsidRPr="00F7568F">
        <w:rPr>
          <w:rFonts w:ascii="Open Sans" w:hAnsi="Open Sans" w:cs="Open Sans"/>
          <w:sz w:val="32"/>
          <w:szCs w:val="32"/>
        </w:rPr>
        <w:t>.</w:t>
      </w:r>
      <w:r w:rsidR="00B65C8F" w:rsidRPr="00F7568F">
        <w:rPr>
          <w:rFonts w:ascii="Open Sans" w:hAnsi="Open Sans" w:cs="Open Sans"/>
          <w:sz w:val="32"/>
          <w:szCs w:val="32"/>
        </w:rPr>
        <w:t xml:space="preserve"> </w:t>
      </w:r>
      <w:r w:rsidR="00653C14" w:rsidRPr="00F7568F">
        <w:rPr>
          <w:rFonts w:ascii="Open Sans" w:hAnsi="Open Sans" w:cs="Open Sans"/>
          <w:sz w:val="32"/>
          <w:szCs w:val="32"/>
        </w:rPr>
        <w:t xml:space="preserve">Hoy puedo decir que </w:t>
      </w:r>
      <w:r w:rsidR="00653C14" w:rsidRPr="00F0433D">
        <w:rPr>
          <w:rFonts w:ascii="Open Sans" w:hAnsi="Open Sans" w:cs="Open Sans"/>
          <w:b/>
          <w:bCs/>
          <w:sz w:val="32"/>
          <w:szCs w:val="32"/>
        </w:rPr>
        <w:t xml:space="preserve">en 2025 estamos seguros de que culminaremos los pasos </w:t>
      </w:r>
      <w:r w:rsidR="00D029AE" w:rsidRPr="00F0433D">
        <w:rPr>
          <w:rFonts w:ascii="Open Sans" w:hAnsi="Open Sans" w:cs="Open Sans"/>
          <w:b/>
          <w:bCs/>
          <w:sz w:val="32"/>
          <w:szCs w:val="32"/>
        </w:rPr>
        <w:t>previstos</w:t>
      </w:r>
      <w:r w:rsidR="00653C14" w:rsidRPr="00F0433D">
        <w:rPr>
          <w:rFonts w:ascii="Open Sans" w:hAnsi="Open Sans" w:cs="Open Sans"/>
          <w:b/>
          <w:bCs/>
          <w:sz w:val="32"/>
          <w:szCs w:val="32"/>
        </w:rPr>
        <w:t>.</w:t>
      </w:r>
    </w:p>
    <w:p w14:paraId="2BDE8757" w14:textId="1781E692" w:rsidR="00BE5A4F" w:rsidRPr="00F7568F" w:rsidRDefault="004A75E3" w:rsidP="00BE651E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No es necesario ahondar</w:t>
      </w:r>
      <w:r w:rsidR="00FC2A61" w:rsidRPr="00F7568F">
        <w:rPr>
          <w:rFonts w:ascii="Open Sans" w:hAnsi="Open Sans" w:cs="Open Sans"/>
          <w:sz w:val="32"/>
          <w:szCs w:val="32"/>
        </w:rPr>
        <w:t xml:space="preserve"> más </w:t>
      </w:r>
      <w:r w:rsidRPr="00F7568F">
        <w:rPr>
          <w:rFonts w:ascii="Open Sans" w:hAnsi="Open Sans" w:cs="Open Sans"/>
          <w:sz w:val="32"/>
          <w:szCs w:val="32"/>
        </w:rPr>
        <w:t>en lo que tanto la secretaria como el tesorero ya han expuesto en relación con las acciones desarrolladas en el último ejercicio, tanto en lo económico como</w:t>
      </w:r>
      <w:r w:rsidR="00BE5A4F" w:rsidRPr="00F7568F">
        <w:rPr>
          <w:rFonts w:ascii="Open Sans" w:hAnsi="Open Sans" w:cs="Open Sans"/>
          <w:sz w:val="32"/>
          <w:szCs w:val="32"/>
        </w:rPr>
        <w:t xml:space="preserve"> en lo profesional e institucional</w:t>
      </w:r>
      <w:r w:rsidR="00903B26" w:rsidRPr="00F7568F">
        <w:rPr>
          <w:rFonts w:ascii="Open Sans" w:hAnsi="Open Sans" w:cs="Open Sans"/>
          <w:sz w:val="32"/>
          <w:szCs w:val="32"/>
        </w:rPr>
        <w:t xml:space="preserve">, pero en 2025 seguimos trabajando </w:t>
      </w:r>
      <w:r w:rsidR="008C7369" w:rsidRPr="00F7568F">
        <w:rPr>
          <w:rFonts w:ascii="Open Sans" w:hAnsi="Open Sans" w:cs="Open Sans"/>
          <w:sz w:val="32"/>
          <w:szCs w:val="32"/>
        </w:rPr>
        <w:t>con coherencia y consistencia.</w:t>
      </w:r>
    </w:p>
    <w:p w14:paraId="68A7748C" w14:textId="6D7134AC" w:rsidR="00F53A75" w:rsidRDefault="00E13115" w:rsidP="00BE651E">
      <w:pPr>
        <w:jc w:val="both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sz w:val="32"/>
          <w:szCs w:val="32"/>
        </w:rPr>
        <w:t>Si en</w:t>
      </w:r>
      <w:r w:rsidR="00BE5A4F" w:rsidRPr="00F7568F">
        <w:rPr>
          <w:rFonts w:ascii="Open Sans" w:hAnsi="Open Sans" w:cs="Open Sans"/>
          <w:sz w:val="32"/>
          <w:szCs w:val="32"/>
        </w:rPr>
        <w:t xml:space="preserve"> 2024 </w:t>
      </w:r>
      <w:r w:rsidR="00A21E1F">
        <w:rPr>
          <w:rFonts w:ascii="Open Sans" w:hAnsi="Open Sans" w:cs="Open Sans"/>
          <w:sz w:val="32"/>
          <w:szCs w:val="32"/>
        </w:rPr>
        <w:t>incrementamos</w:t>
      </w:r>
      <w:r w:rsidR="00BE5A4F" w:rsidRPr="00F7568F">
        <w:rPr>
          <w:rFonts w:ascii="Open Sans" w:hAnsi="Open Sans" w:cs="Open Sans"/>
          <w:sz w:val="32"/>
          <w:szCs w:val="32"/>
        </w:rPr>
        <w:t xml:space="preserve"> la capacidad de servicio </w:t>
      </w:r>
      <w:r w:rsidR="005E50EF" w:rsidRPr="00F7568F">
        <w:rPr>
          <w:rFonts w:ascii="Open Sans" w:hAnsi="Open Sans" w:cs="Open Sans"/>
          <w:sz w:val="32"/>
          <w:szCs w:val="32"/>
        </w:rPr>
        <w:t>con la ampliación del horario del Servicio de Información Técnico-Profesional</w:t>
      </w:r>
      <w:r>
        <w:rPr>
          <w:rFonts w:ascii="Open Sans" w:hAnsi="Open Sans" w:cs="Open Sans"/>
          <w:sz w:val="32"/>
          <w:szCs w:val="32"/>
        </w:rPr>
        <w:t>,</w:t>
      </w:r>
      <w:r w:rsidR="00F53A75">
        <w:rPr>
          <w:rFonts w:ascii="Open Sans" w:hAnsi="Open Sans" w:cs="Open Sans"/>
          <w:sz w:val="32"/>
          <w:szCs w:val="32"/>
        </w:rPr>
        <w:t xml:space="preserve"> </w:t>
      </w:r>
      <w:r>
        <w:rPr>
          <w:rFonts w:ascii="Open Sans" w:hAnsi="Open Sans" w:cs="Open Sans"/>
          <w:sz w:val="32"/>
          <w:szCs w:val="32"/>
        </w:rPr>
        <w:t>llevamos a cabo la</w:t>
      </w:r>
      <w:r w:rsidR="005E50EF" w:rsidRPr="00F7568F">
        <w:rPr>
          <w:rFonts w:ascii="Open Sans" w:hAnsi="Open Sans" w:cs="Open Sans"/>
          <w:sz w:val="32"/>
          <w:szCs w:val="32"/>
        </w:rPr>
        <w:t xml:space="preserve"> implantación de una nueva centralita y la renovación de certificados digitales</w:t>
      </w:r>
      <w:r w:rsidR="00A21E1F">
        <w:rPr>
          <w:rFonts w:ascii="Open Sans" w:hAnsi="Open Sans" w:cs="Open Sans"/>
          <w:sz w:val="32"/>
          <w:szCs w:val="32"/>
        </w:rPr>
        <w:t>…</w:t>
      </w:r>
      <w:r w:rsidR="005E50EF" w:rsidRPr="00F7568F">
        <w:rPr>
          <w:rFonts w:ascii="Open Sans" w:hAnsi="Open Sans" w:cs="Open Sans"/>
          <w:sz w:val="32"/>
          <w:szCs w:val="32"/>
        </w:rPr>
        <w:t xml:space="preserve"> </w:t>
      </w:r>
      <w:r w:rsidR="005E50EF" w:rsidRPr="00F0433D">
        <w:rPr>
          <w:rFonts w:ascii="Open Sans" w:hAnsi="Open Sans" w:cs="Open Sans"/>
          <w:b/>
          <w:bCs/>
          <w:sz w:val="32"/>
          <w:szCs w:val="32"/>
        </w:rPr>
        <w:t xml:space="preserve">en 2025 </w:t>
      </w:r>
      <w:r w:rsidR="005E50EF" w:rsidRPr="00F0433D">
        <w:rPr>
          <w:rFonts w:ascii="Open Sans" w:hAnsi="Open Sans" w:cs="Open Sans"/>
          <w:b/>
          <w:bCs/>
          <w:sz w:val="32"/>
          <w:szCs w:val="32"/>
        </w:rPr>
        <w:lastRenderedPageBreak/>
        <w:t xml:space="preserve">hemos </w:t>
      </w:r>
      <w:r w:rsidR="00B042B9" w:rsidRPr="00F0433D">
        <w:rPr>
          <w:rFonts w:ascii="Open Sans" w:hAnsi="Open Sans" w:cs="Open Sans"/>
          <w:b/>
          <w:bCs/>
          <w:sz w:val="32"/>
          <w:szCs w:val="32"/>
        </w:rPr>
        <w:t xml:space="preserve">seguido </w:t>
      </w:r>
      <w:r w:rsidR="00F53A75">
        <w:rPr>
          <w:rFonts w:ascii="Open Sans" w:hAnsi="Open Sans" w:cs="Open Sans"/>
          <w:b/>
          <w:bCs/>
          <w:sz w:val="32"/>
          <w:szCs w:val="32"/>
        </w:rPr>
        <w:t xml:space="preserve">reforzando la atención a los colegiados y </w:t>
      </w:r>
      <w:r w:rsidR="00B042B9" w:rsidRPr="00F0433D">
        <w:rPr>
          <w:rFonts w:ascii="Open Sans" w:hAnsi="Open Sans" w:cs="Open Sans"/>
          <w:b/>
          <w:bCs/>
          <w:sz w:val="32"/>
          <w:szCs w:val="32"/>
        </w:rPr>
        <w:t>apostando por</w:t>
      </w:r>
      <w:r w:rsidR="00CE7751" w:rsidRPr="00F0433D">
        <w:rPr>
          <w:rFonts w:ascii="Open Sans" w:hAnsi="Open Sans" w:cs="Open Sans"/>
          <w:b/>
          <w:bCs/>
          <w:sz w:val="32"/>
          <w:szCs w:val="32"/>
        </w:rPr>
        <w:t xml:space="preserve"> la digitalización</w:t>
      </w:r>
      <w:r>
        <w:rPr>
          <w:rFonts w:ascii="Open Sans" w:hAnsi="Open Sans" w:cs="Open Sans"/>
          <w:b/>
          <w:bCs/>
          <w:sz w:val="32"/>
          <w:szCs w:val="32"/>
        </w:rPr>
        <w:t xml:space="preserve">. </w:t>
      </w:r>
      <w:r w:rsidR="00F53A75">
        <w:rPr>
          <w:rFonts w:ascii="Open Sans" w:hAnsi="Open Sans" w:cs="Open Sans"/>
          <w:b/>
          <w:bCs/>
          <w:sz w:val="32"/>
          <w:szCs w:val="32"/>
        </w:rPr>
        <w:t xml:space="preserve">Por ejemplo, el número de consultas atendidas en lo que va de año a través de </w:t>
      </w:r>
      <w:r w:rsidR="00F53A75" w:rsidRPr="00F53A75">
        <w:rPr>
          <w:rFonts w:ascii="Open Sans" w:hAnsi="Open Sans" w:cs="Open Sans"/>
          <w:b/>
          <w:bCs/>
          <w:i/>
          <w:iCs/>
          <w:sz w:val="32"/>
          <w:szCs w:val="32"/>
        </w:rPr>
        <w:t>FarmaChat</w:t>
      </w:r>
      <w:r w:rsidR="00F53A75">
        <w:rPr>
          <w:rFonts w:ascii="Open Sans" w:hAnsi="Open Sans" w:cs="Open Sans"/>
          <w:b/>
          <w:bCs/>
          <w:sz w:val="32"/>
          <w:szCs w:val="32"/>
        </w:rPr>
        <w:t xml:space="preserve"> ha crecido un 17% </w:t>
      </w:r>
      <w:r w:rsidR="00F53A75" w:rsidRPr="00F53A75">
        <w:rPr>
          <w:rFonts w:ascii="Open Sans" w:hAnsi="Open Sans" w:cs="Open Sans"/>
          <w:sz w:val="32"/>
          <w:szCs w:val="32"/>
        </w:rPr>
        <w:t>con cerca de 13.000 consultas</w:t>
      </w:r>
      <w:r w:rsidR="00A21E1F">
        <w:rPr>
          <w:rFonts w:ascii="Open Sans" w:hAnsi="Open Sans" w:cs="Open Sans"/>
          <w:sz w:val="32"/>
          <w:szCs w:val="32"/>
        </w:rPr>
        <w:t>, unidas a las más de 133.000 llamadas atendidas telefónicamente.</w:t>
      </w:r>
    </w:p>
    <w:p w14:paraId="39BB4F8F" w14:textId="6E63589E" w:rsidR="00236678" w:rsidRDefault="00F53A75" w:rsidP="00BE651E">
      <w:pPr>
        <w:jc w:val="both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b/>
          <w:bCs/>
          <w:sz w:val="32"/>
          <w:szCs w:val="32"/>
        </w:rPr>
        <w:t>También h</w:t>
      </w:r>
      <w:r w:rsidR="00E13115">
        <w:rPr>
          <w:rFonts w:ascii="Open Sans" w:hAnsi="Open Sans" w:cs="Open Sans"/>
          <w:b/>
          <w:bCs/>
          <w:sz w:val="32"/>
          <w:szCs w:val="32"/>
        </w:rPr>
        <w:t xml:space="preserve">emos puesto en </w:t>
      </w:r>
      <w:r w:rsidR="00CE7751" w:rsidRPr="00F0433D">
        <w:rPr>
          <w:rFonts w:ascii="Open Sans" w:hAnsi="Open Sans" w:cs="Open Sans"/>
          <w:b/>
          <w:bCs/>
          <w:sz w:val="32"/>
          <w:szCs w:val="32"/>
        </w:rPr>
        <w:t xml:space="preserve">marcha </w:t>
      </w:r>
      <w:r w:rsidR="008C7369" w:rsidRPr="00F0433D">
        <w:rPr>
          <w:rFonts w:ascii="Open Sans" w:hAnsi="Open Sans" w:cs="Open Sans"/>
          <w:b/>
          <w:bCs/>
          <w:sz w:val="32"/>
          <w:szCs w:val="32"/>
        </w:rPr>
        <w:t>l</w:t>
      </w:r>
      <w:r w:rsidR="00B042B9" w:rsidRPr="00F0433D">
        <w:rPr>
          <w:rFonts w:ascii="Open Sans" w:hAnsi="Open Sans" w:cs="Open Sans"/>
          <w:b/>
          <w:bCs/>
          <w:sz w:val="32"/>
          <w:szCs w:val="32"/>
        </w:rPr>
        <w:t>a nueva sede electrónica</w:t>
      </w:r>
      <w:r w:rsidR="00236678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236678" w:rsidRPr="00F7568F">
        <w:rPr>
          <w:rFonts w:ascii="Open Sans" w:hAnsi="Open Sans" w:cs="Open Sans"/>
          <w:sz w:val="32"/>
          <w:szCs w:val="32"/>
        </w:rPr>
        <w:t xml:space="preserve">para </w:t>
      </w:r>
      <w:r w:rsidR="00A21E1F">
        <w:rPr>
          <w:rFonts w:ascii="Open Sans" w:hAnsi="Open Sans" w:cs="Open Sans"/>
          <w:sz w:val="32"/>
          <w:szCs w:val="32"/>
        </w:rPr>
        <w:t>aumentar</w:t>
      </w:r>
      <w:r w:rsidR="00FC2A61" w:rsidRPr="00F7568F">
        <w:rPr>
          <w:rFonts w:ascii="Open Sans" w:hAnsi="Open Sans" w:cs="Open Sans"/>
          <w:sz w:val="32"/>
          <w:szCs w:val="32"/>
        </w:rPr>
        <w:t xml:space="preserve"> aún más la capacidad de servicio y </w:t>
      </w:r>
      <w:r w:rsidR="00236678" w:rsidRPr="00F7568F">
        <w:rPr>
          <w:rFonts w:ascii="Open Sans" w:hAnsi="Open Sans" w:cs="Open Sans"/>
          <w:sz w:val="32"/>
          <w:szCs w:val="32"/>
        </w:rPr>
        <w:t>agilizar los trámites de los colegiados.</w:t>
      </w:r>
      <w:r w:rsidR="0078419C">
        <w:rPr>
          <w:rFonts w:ascii="Open Sans" w:hAnsi="Open Sans" w:cs="Open Sans"/>
          <w:sz w:val="32"/>
          <w:szCs w:val="32"/>
        </w:rPr>
        <w:t xml:space="preserve"> </w:t>
      </w:r>
      <w:r w:rsidR="0078419C" w:rsidRPr="00F0433D">
        <w:rPr>
          <w:rFonts w:ascii="Open Sans" w:hAnsi="Open Sans" w:cs="Open Sans"/>
          <w:b/>
          <w:bCs/>
          <w:sz w:val="32"/>
          <w:szCs w:val="32"/>
        </w:rPr>
        <w:t>En apenas un mes de funcionamiento se han solicitado y gestionado ya 238 certificados,</w:t>
      </w:r>
      <w:r w:rsidR="00A21E1F">
        <w:rPr>
          <w:rFonts w:ascii="Open Sans" w:hAnsi="Open Sans" w:cs="Open Sans"/>
          <w:b/>
          <w:bCs/>
          <w:sz w:val="32"/>
          <w:szCs w:val="32"/>
        </w:rPr>
        <w:t xml:space="preserve"> lo que significa </w:t>
      </w:r>
      <w:r w:rsidR="00184876">
        <w:rPr>
          <w:rFonts w:ascii="Open Sans" w:hAnsi="Open Sans" w:cs="Open Sans"/>
          <w:b/>
          <w:bCs/>
          <w:sz w:val="32"/>
          <w:szCs w:val="32"/>
        </w:rPr>
        <w:t xml:space="preserve">que </w:t>
      </w:r>
      <w:r w:rsidR="00184876" w:rsidRPr="009E0961">
        <w:rPr>
          <w:rFonts w:ascii="Open Sans" w:hAnsi="Open Sans" w:cs="Open Sans"/>
          <w:b/>
          <w:bCs/>
          <w:sz w:val="32"/>
          <w:szCs w:val="32"/>
        </w:rPr>
        <w:t>en solo un mes se han multiplicado por seis este tipo de gestiones gracias a las facilidades dadas con la nueva sede digital.</w:t>
      </w:r>
    </w:p>
    <w:p w14:paraId="45C2183A" w14:textId="5CF8AC91" w:rsidR="003B4896" w:rsidRPr="003B4896" w:rsidRDefault="003B4896" w:rsidP="003B4896">
      <w:pPr>
        <w:jc w:val="center"/>
        <w:rPr>
          <w:rFonts w:ascii="Open Sans" w:hAnsi="Open Sans" w:cs="Open Sans"/>
          <w:b/>
          <w:bCs/>
          <w:color w:val="FF0000"/>
          <w:sz w:val="32"/>
          <w:szCs w:val="32"/>
        </w:rPr>
      </w:pPr>
      <w:r w:rsidRPr="003B4896">
        <w:rPr>
          <w:rFonts w:ascii="Open Sans" w:hAnsi="Open Sans" w:cs="Open Sans"/>
          <w:b/>
          <w:bCs/>
          <w:color w:val="FF0000"/>
          <w:sz w:val="32"/>
          <w:szCs w:val="32"/>
        </w:rPr>
        <w:t>DIAPO DIGITALIZACIÓN</w:t>
      </w:r>
    </w:p>
    <w:p w14:paraId="59344E04" w14:textId="7ED574FE" w:rsidR="001A434B" w:rsidRDefault="00236678" w:rsidP="00BE651E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En </w:t>
      </w:r>
      <w:r w:rsidR="008C37F3" w:rsidRPr="00F7568F">
        <w:rPr>
          <w:rFonts w:ascii="Open Sans" w:hAnsi="Open Sans" w:cs="Open Sans"/>
          <w:sz w:val="32"/>
          <w:szCs w:val="32"/>
        </w:rPr>
        <w:t>el camino</w:t>
      </w:r>
      <w:r w:rsidRPr="00F7568F">
        <w:rPr>
          <w:rFonts w:ascii="Open Sans" w:hAnsi="Open Sans" w:cs="Open Sans"/>
          <w:sz w:val="32"/>
          <w:szCs w:val="32"/>
        </w:rPr>
        <w:t xml:space="preserve"> de la digitalización</w:t>
      </w:r>
      <w:r w:rsidR="00C439C4">
        <w:rPr>
          <w:rFonts w:ascii="Open Sans" w:hAnsi="Open Sans" w:cs="Open Sans"/>
          <w:sz w:val="32"/>
          <w:szCs w:val="32"/>
        </w:rPr>
        <w:t>,</w:t>
      </w:r>
      <w:r w:rsidRPr="00F7568F">
        <w:rPr>
          <w:rFonts w:ascii="Open Sans" w:hAnsi="Open Sans" w:cs="Open Sans"/>
          <w:sz w:val="32"/>
          <w:szCs w:val="32"/>
        </w:rPr>
        <w:t xml:space="preserve"> en 2024 </w:t>
      </w:r>
      <w:r w:rsidR="00445168" w:rsidRPr="00F7568F">
        <w:rPr>
          <w:rFonts w:ascii="Open Sans" w:hAnsi="Open Sans" w:cs="Open Sans"/>
          <w:sz w:val="32"/>
          <w:szCs w:val="32"/>
        </w:rPr>
        <w:t xml:space="preserve">también </w:t>
      </w:r>
      <w:r w:rsidRPr="00F7568F">
        <w:rPr>
          <w:rFonts w:ascii="Open Sans" w:hAnsi="Open Sans" w:cs="Open Sans"/>
          <w:sz w:val="32"/>
          <w:szCs w:val="32"/>
        </w:rPr>
        <w:t xml:space="preserve">renovamos la </w:t>
      </w:r>
      <w:r w:rsidR="006674A2" w:rsidRPr="00F7568F">
        <w:rPr>
          <w:rFonts w:ascii="Open Sans" w:hAnsi="Open Sans" w:cs="Open Sans"/>
          <w:sz w:val="32"/>
          <w:szCs w:val="32"/>
        </w:rPr>
        <w:t xml:space="preserve">parte pública de la </w:t>
      </w:r>
      <w:r w:rsidRPr="00F7568F">
        <w:rPr>
          <w:rFonts w:ascii="Open Sans" w:hAnsi="Open Sans" w:cs="Open Sans"/>
          <w:sz w:val="32"/>
          <w:szCs w:val="32"/>
        </w:rPr>
        <w:t>página web colegial después de más de una década</w:t>
      </w:r>
      <w:r w:rsidR="00C439C4">
        <w:rPr>
          <w:rFonts w:ascii="Open Sans" w:hAnsi="Open Sans" w:cs="Open Sans"/>
          <w:sz w:val="32"/>
          <w:szCs w:val="32"/>
        </w:rPr>
        <w:t>,</w:t>
      </w:r>
      <w:r w:rsidR="006674A2" w:rsidRPr="00F7568F">
        <w:rPr>
          <w:rFonts w:ascii="Open Sans" w:hAnsi="Open Sans" w:cs="Open Sans"/>
          <w:sz w:val="32"/>
          <w:szCs w:val="32"/>
        </w:rPr>
        <w:t xml:space="preserve"> y </w:t>
      </w:r>
      <w:r w:rsidR="006674A2" w:rsidRPr="00F0433D">
        <w:rPr>
          <w:rFonts w:ascii="Open Sans" w:hAnsi="Open Sans" w:cs="Open Sans"/>
          <w:b/>
          <w:bCs/>
          <w:sz w:val="32"/>
          <w:szCs w:val="32"/>
        </w:rPr>
        <w:t xml:space="preserve">la </w:t>
      </w:r>
      <w:r w:rsidR="006674A2" w:rsidRPr="009E0961">
        <w:rPr>
          <w:rFonts w:ascii="Open Sans" w:hAnsi="Open Sans" w:cs="Open Sans"/>
          <w:b/>
          <w:bCs/>
          <w:sz w:val="32"/>
          <w:szCs w:val="32"/>
        </w:rPr>
        <w:t>próxima semana esta renovación se completará con la apertura del</w:t>
      </w:r>
      <w:r w:rsidR="006674A2" w:rsidRPr="009E0961">
        <w:rPr>
          <w:rFonts w:ascii="Open Sans" w:hAnsi="Open Sans" w:cs="Open Sans"/>
          <w:sz w:val="32"/>
          <w:szCs w:val="32"/>
        </w:rPr>
        <w:t xml:space="preserve"> </w:t>
      </w:r>
      <w:r w:rsidR="006674A2" w:rsidRPr="009E0961">
        <w:rPr>
          <w:rFonts w:ascii="Open Sans" w:hAnsi="Open Sans" w:cs="Open Sans"/>
          <w:b/>
          <w:bCs/>
          <w:sz w:val="32"/>
          <w:szCs w:val="32"/>
        </w:rPr>
        <w:t xml:space="preserve">nuevo </w:t>
      </w:r>
      <w:r w:rsidR="006674A2" w:rsidRPr="009E0961">
        <w:rPr>
          <w:rFonts w:ascii="Open Sans" w:hAnsi="Open Sans" w:cs="Open Sans"/>
          <w:b/>
          <w:bCs/>
          <w:i/>
          <w:iCs/>
          <w:sz w:val="32"/>
          <w:szCs w:val="32"/>
        </w:rPr>
        <w:t>Canal Colegiados</w:t>
      </w:r>
      <w:r w:rsidR="006674A2" w:rsidRPr="009E0961">
        <w:rPr>
          <w:rFonts w:ascii="Open Sans" w:hAnsi="Open Sans" w:cs="Open Sans"/>
          <w:sz w:val="32"/>
          <w:szCs w:val="32"/>
        </w:rPr>
        <w:t>,</w:t>
      </w:r>
      <w:r w:rsidR="006674A2" w:rsidRPr="00F7568F">
        <w:rPr>
          <w:rFonts w:ascii="Open Sans" w:hAnsi="Open Sans" w:cs="Open Sans"/>
          <w:sz w:val="32"/>
          <w:szCs w:val="32"/>
        </w:rPr>
        <w:t xml:space="preserve"> </w:t>
      </w:r>
      <w:r w:rsidR="00BD5FAA" w:rsidRPr="00F7568F">
        <w:rPr>
          <w:rFonts w:ascii="Open Sans" w:hAnsi="Open Sans" w:cs="Open Sans"/>
          <w:sz w:val="32"/>
          <w:szCs w:val="32"/>
        </w:rPr>
        <w:t>con más información</w:t>
      </w:r>
      <w:r w:rsidR="00DA4B74" w:rsidRPr="00F7568F">
        <w:rPr>
          <w:rFonts w:ascii="Open Sans" w:hAnsi="Open Sans" w:cs="Open Sans"/>
          <w:sz w:val="32"/>
          <w:szCs w:val="32"/>
        </w:rPr>
        <w:t xml:space="preserve">, mejores herramientas </w:t>
      </w:r>
      <w:r w:rsidR="00BD5FAA" w:rsidRPr="00F7568F">
        <w:rPr>
          <w:rFonts w:ascii="Open Sans" w:hAnsi="Open Sans" w:cs="Open Sans"/>
          <w:sz w:val="32"/>
          <w:szCs w:val="32"/>
        </w:rPr>
        <w:t>y más facilidad de navegación para los usuarios.</w:t>
      </w:r>
      <w:r w:rsidR="006674A2" w:rsidRPr="00F7568F">
        <w:rPr>
          <w:rFonts w:ascii="Open Sans" w:hAnsi="Open Sans" w:cs="Open Sans"/>
          <w:sz w:val="32"/>
          <w:szCs w:val="32"/>
        </w:rPr>
        <w:t xml:space="preserve"> </w:t>
      </w:r>
      <w:r w:rsidR="001A434B" w:rsidRPr="00F7568F">
        <w:rPr>
          <w:rFonts w:ascii="Open Sans" w:hAnsi="Open Sans" w:cs="Open Sans"/>
          <w:sz w:val="32"/>
          <w:szCs w:val="32"/>
        </w:rPr>
        <w:t>Además,</w:t>
      </w:r>
      <w:r w:rsidR="00201560">
        <w:rPr>
          <w:rFonts w:ascii="Open Sans" w:hAnsi="Open Sans" w:cs="Open Sans"/>
          <w:sz w:val="32"/>
          <w:szCs w:val="32"/>
        </w:rPr>
        <w:t xml:space="preserve"> </w:t>
      </w:r>
      <w:r w:rsidR="00A7428D">
        <w:rPr>
          <w:rFonts w:ascii="Open Sans" w:hAnsi="Open Sans" w:cs="Open Sans"/>
          <w:sz w:val="32"/>
          <w:szCs w:val="32"/>
        </w:rPr>
        <w:t xml:space="preserve">hemos reforzado los formatos audiovisuales con el </w:t>
      </w:r>
      <w:r w:rsidR="00A7428D" w:rsidRPr="009E0961">
        <w:rPr>
          <w:rFonts w:ascii="Open Sans" w:hAnsi="Open Sans" w:cs="Open Sans"/>
          <w:b/>
          <w:bCs/>
          <w:sz w:val="32"/>
          <w:szCs w:val="32"/>
        </w:rPr>
        <w:t>v</w:t>
      </w:r>
      <w:r w:rsidR="00184876" w:rsidRPr="009E0961">
        <w:rPr>
          <w:rFonts w:ascii="Open Sans" w:hAnsi="Open Sans" w:cs="Open Sans"/>
          <w:b/>
          <w:bCs/>
          <w:sz w:val="32"/>
          <w:szCs w:val="32"/>
        </w:rPr>
        <w:t>í</w:t>
      </w:r>
      <w:r w:rsidR="00A7428D" w:rsidRPr="009E0961">
        <w:rPr>
          <w:rFonts w:ascii="Open Sans" w:hAnsi="Open Sans" w:cs="Open Sans"/>
          <w:b/>
          <w:bCs/>
          <w:sz w:val="32"/>
          <w:szCs w:val="32"/>
        </w:rPr>
        <w:t xml:space="preserve">deo boletín </w:t>
      </w:r>
      <w:r w:rsidR="00A7428D" w:rsidRPr="009E0961">
        <w:rPr>
          <w:rFonts w:ascii="Open Sans" w:hAnsi="Open Sans" w:cs="Open Sans"/>
          <w:b/>
          <w:bCs/>
          <w:i/>
          <w:iCs/>
          <w:sz w:val="32"/>
          <w:szCs w:val="32"/>
        </w:rPr>
        <w:t>Actualidad COFM</w:t>
      </w:r>
      <w:r w:rsidR="00A7428D" w:rsidRPr="009E0961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F0433D" w:rsidRPr="009E0961">
        <w:rPr>
          <w:rFonts w:ascii="Open Sans" w:hAnsi="Open Sans" w:cs="Open Sans"/>
          <w:b/>
          <w:bCs/>
          <w:i/>
          <w:iCs/>
          <w:sz w:val="32"/>
          <w:szCs w:val="32"/>
        </w:rPr>
        <w:t>en un minuto</w:t>
      </w:r>
      <w:r w:rsidR="00F0433D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A7428D" w:rsidRPr="00F0433D">
        <w:rPr>
          <w:rFonts w:ascii="Open Sans" w:hAnsi="Open Sans" w:cs="Open Sans"/>
          <w:b/>
          <w:bCs/>
          <w:sz w:val="32"/>
          <w:szCs w:val="32"/>
        </w:rPr>
        <w:t>(que tiene más de</w:t>
      </w:r>
      <w:r w:rsidR="00F0433D" w:rsidRPr="00F0433D">
        <w:rPr>
          <w:rFonts w:ascii="Open Sans" w:hAnsi="Open Sans" w:cs="Open Sans"/>
          <w:b/>
          <w:bCs/>
          <w:sz w:val="32"/>
          <w:szCs w:val="32"/>
        </w:rPr>
        <w:t xml:space="preserve"> 3.500 visualizaciones </w:t>
      </w:r>
      <w:r w:rsidR="00184876">
        <w:rPr>
          <w:rFonts w:ascii="Open Sans" w:hAnsi="Open Sans" w:cs="Open Sans"/>
          <w:b/>
          <w:bCs/>
          <w:sz w:val="32"/>
          <w:szCs w:val="32"/>
        </w:rPr>
        <w:t xml:space="preserve">semanales </w:t>
      </w:r>
      <w:r w:rsidR="00F0433D" w:rsidRPr="00F0433D">
        <w:rPr>
          <w:rFonts w:ascii="Open Sans" w:hAnsi="Open Sans" w:cs="Open Sans"/>
          <w:b/>
          <w:bCs/>
          <w:sz w:val="32"/>
          <w:szCs w:val="32"/>
        </w:rPr>
        <w:t>de media)</w:t>
      </w:r>
      <w:r w:rsidR="00A7428D">
        <w:rPr>
          <w:rFonts w:ascii="Open Sans" w:hAnsi="Open Sans" w:cs="Open Sans"/>
          <w:sz w:val="32"/>
          <w:szCs w:val="32"/>
        </w:rPr>
        <w:t xml:space="preserve"> </w:t>
      </w:r>
      <w:r w:rsidR="00F64CD0">
        <w:rPr>
          <w:rFonts w:ascii="Open Sans" w:hAnsi="Open Sans" w:cs="Open Sans"/>
          <w:sz w:val="32"/>
          <w:szCs w:val="32"/>
        </w:rPr>
        <w:t>y</w:t>
      </w:r>
      <w:r w:rsidR="001A434B" w:rsidRPr="00F7568F">
        <w:rPr>
          <w:rFonts w:ascii="Open Sans" w:hAnsi="Open Sans" w:cs="Open Sans"/>
          <w:sz w:val="32"/>
          <w:szCs w:val="32"/>
        </w:rPr>
        <w:t xml:space="preserve"> queremos seguir reforzando la comunicación</w:t>
      </w:r>
      <w:r w:rsidR="00F64CD0">
        <w:rPr>
          <w:rFonts w:ascii="Open Sans" w:hAnsi="Open Sans" w:cs="Open Sans"/>
          <w:sz w:val="32"/>
          <w:szCs w:val="32"/>
        </w:rPr>
        <w:t>, por lo que</w:t>
      </w:r>
      <w:r w:rsidR="00284DAC" w:rsidRPr="00F7568F">
        <w:rPr>
          <w:rFonts w:ascii="Open Sans" w:hAnsi="Open Sans" w:cs="Open Sans"/>
          <w:sz w:val="32"/>
          <w:szCs w:val="32"/>
        </w:rPr>
        <w:t xml:space="preserve"> </w:t>
      </w:r>
      <w:r w:rsidR="00284DAC" w:rsidRPr="00F0433D">
        <w:rPr>
          <w:rFonts w:ascii="Open Sans" w:hAnsi="Open Sans" w:cs="Open Sans"/>
          <w:b/>
          <w:bCs/>
          <w:sz w:val="32"/>
          <w:szCs w:val="32"/>
        </w:rPr>
        <w:t xml:space="preserve">durante el mes de julio </w:t>
      </w:r>
      <w:r w:rsidR="00DA4B74" w:rsidRPr="00F0433D">
        <w:rPr>
          <w:rFonts w:ascii="Open Sans" w:hAnsi="Open Sans" w:cs="Open Sans"/>
          <w:b/>
          <w:bCs/>
          <w:sz w:val="32"/>
          <w:szCs w:val="32"/>
        </w:rPr>
        <w:t>lanzaremos</w:t>
      </w:r>
      <w:r w:rsidR="00284DAC" w:rsidRPr="00F0433D">
        <w:rPr>
          <w:rFonts w:ascii="Open Sans" w:hAnsi="Open Sans" w:cs="Open Sans"/>
          <w:b/>
          <w:bCs/>
          <w:sz w:val="32"/>
          <w:szCs w:val="32"/>
        </w:rPr>
        <w:t xml:space="preserve"> una </w:t>
      </w:r>
      <w:r w:rsidR="00284DAC" w:rsidRPr="009E0961">
        <w:rPr>
          <w:rFonts w:ascii="Open Sans" w:hAnsi="Open Sans" w:cs="Open Sans"/>
          <w:b/>
          <w:bCs/>
          <w:sz w:val="32"/>
          <w:szCs w:val="32"/>
        </w:rPr>
        <w:t>app colegial</w:t>
      </w:r>
      <w:r w:rsidR="007E1A87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7E1A87" w:rsidRPr="00F7568F">
        <w:rPr>
          <w:rFonts w:ascii="Open Sans" w:hAnsi="Open Sans" w:cs="Open Sans"/>
          <w:sz w:val="32"/>
          <w:szCs w:val="32"/>
        </w:rPr>
        <w:t>que permitirá acceder de forma más rápida</w:t>
      </w:r>
      <w:r w:rsidR="00A51D44" w:rsidRPr="00F7568F">
        <w:rPr>
          <w:rFonts w:ascii="Open Sans" w:hAnsi="Open Sans" w:cs="Open Sans"/>
          <w:sz w:val="32"/>
          <w:szCs w:val="32"/>
        </w:rPr>
        <w:t xml:space="preserve"> y fluida</w:t>
      </w:r>
      <w:r w:rsidR="007E1A87" w:rsidRPr="00F7568F">
        <w:rPr>
          <w:rFonts w:ascii="Open Sans" w:hAnsi="Open Sans" w:cs="Open Sans"/>
          <w:sz w:val="32"/>
          <w:szCs w:val="32"/>
        </w:rPr>
        <w:t xml:space="preserve"> a la actualidad </w:t>
      </w:r>
      <w:r w:rsidR="00F64CD0">
        <w:rPr>
          <w:rFonts w:ascii="Open Sans" w:hAnsi="Open Sans" w:cs="Open Sans"/>
          <w:sz w:val="32"/>
          <w:szCs w:val="32"/>
        </w:rPr>
        <w:t>d</w:t>
      </w:r>
      <w:r w:rsidR="007E1A87" w:rsidRPr="00F7568F">
        <w:rPr>
          <w:rFonts w:ascii="Open Sans" w:hAnsi="Open Sans" w:cs="Open Sans"/>
          <w:sz w:val="32"/>
          <w:szCs w:val="32"/>
        </w:rPr>
        <w:t>el Colegio.</w:t>
      </w:r>
      <w:r w:rsidR="003B4896">
        <w:rPr>
          <w:rFonts w:ascii="Open Sans" w:hAnsi="Open Sans" w:cs="Open Sans"/>
          <w:sz w:val="32"/>
          <w:szCs w:val="32"/>
        </w:rPr>
        <w:t xml:space="preserve"> </w:t>
      </w:r>
      <w:r w:rsidR="003B4896" w:rsidRPr="003B4896">
        <w:rPr>
          <w:rFonts w:ascii="Open Sans" w:hAnsi="Open Sans" w:cs="Open Sans"/>
          <w:b/>
          <w:bCs/>
          <w:sz w:val="32"/>
          <w:szCs w:val="32"/>
        </w:rPr>
        <w:t xml:space="preserve">También </w:t>
      </w:r>
      <w:r w:rsidR="003B4896" w:rsidRPr="00F0433D">
        <w:rPr>
          <w:rFonts w:ascii="Open Sans" w:hAnsi="Open Sans" w:cs="Open Sans"/>
          <w:b/>
          <w:bCs/>
          <w:sz w:val="32"/>
          <w:szCs w:val="32"/>
        </w:rPr>
        <w:t xml:space="preserve">somos líderes en redes sociales entre los </w:t>
      </w:r>
      <w:r w:rsidR="003B4896" w:rsidRPr="00F0433D">
        <w:rPr>
          <w:rFonts w:ascii="Open Sans" w:hAnsi="Open Sans" w:cs="Open Sans"/>
          <w:b/>
          <w:bCs/>
          <w:sz w:val="32"/>
          <w:szCs w:val="32"/>
        </w:rPr>
        <w:lastRenderedPageBreak/>
        <w:t>colegios profesionales de la región, con más de 60.000 seguidores</w:t>
      </w:r>
      <w:r w:rsidR="003B4896">
        <w:rPr>
          <w:rFonts w:ascii="Open Sans" w:hAnsi="Open Sans" w:cs="Open Sans"/>
          <w:sz w:val="32"/>
          <w:szCs w:val="32"/>
        </w:rPr>
        <w:t xml:space="preserve"> en la actualidad.</w:t>
      </w:r>
    </w:p>
    <w:p w14:paraId="77E0EFFE" w14:textId="7EE8DB8E" w:rsidR="00D516FC" w:rsidRDefault="00DA4B74" w:rsidP="004E6604">
      <w:pPr>
        <w:jc w:val="both"/>
        <w:rPr>
          <w:rFonts w:ascii="Open Sans" w:hAnsi="Open Sans" w:cs="Open Sans"/>
          <w:b/>
          <w:bCs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La formación es otro de los grandes pilares y motores de transformación. Ya se ha mencionado el aumento de actividades (5</w:t>
      </w:r>
      <w:r w:rsidR="005922B1" w:rsidRPr="00F7568F">
        <w:rPr>
          <w:rFonts w:ascii="Open Sans" w:hAnsi="Open Sans" w:cs="Open Sans"/>
          <w:sz w:val="32"/>
          <w:szCs w:val="32"/>
        </w:rPr>
        <w:t>3 por ciento) y de asistentes (74 por ciento) en el último año</w:t>
      </w:r>
      <w:r w:rsidR="00C439C4">
        <w:rPr>
          <w:rFonts w:ascii="Open Sans" w:hAnsi="Open Sans" w:cs="Open Sans"/>
          <w:sz w:val="32"/>
          <w:szCs w:val="32"/>
        </w:rPr>
        <w:t>,</w:t>
      </w:r>
      <w:r w:rsidR="005922B1" w:rsidRPr="00F7568F">
        <w:rPr>
          <w:rFonts w:ascii="Open Sans" w:hAnsi="Open Sans" w:cs="Open Sans"/>
          <w:sz w:val="32"/>
          <w:szCs w:val="32"/>
        </w:rPr>
        <w:t xml:space="preserve"> y la tendencia en lo que llevamos de 2025 sigue siendo muy positiva</w:t>
      </w:r>
      <w:r w:rsidR="00AE5B17" w:rsidRPr="00F7568F">
        <w:rPr>
          <w:rFonts w:ascii="Open Sans" w:hAnsi="Open Sans" w:cs="Open Sans"/>
          <w:sz w:val="32"/>
          <w:szCs w:val="32"/>
        </w:rPr>
        <w:t xml:space="preserve"> apoyada en un nuevo modelo formativo. </w:t>
      </w:r>
      <w:r w:rsidR="00AE5B17" w:rsidRPr="00F0433D">
        <w:rPr>
          <w:rFonts w:ascii="Open Sans" w:hAnsi="Open Sans" w:cs="Open Sans"/>
          <w:b/>
          <w:bCs/>
          <w:sz w:val="32"/>
          <w:szCs w:val="32"/>
        </w:rPr>
        <w:t xml:space="preserve">Un modelo que en 2024 se </w:t>
      </w:r>
      <w:r w:rsidR="00CF013D" w:rsidRPr="00F0433D">
        <w:rPr>
          <w:rFonts w:ascii="Open Sans" w:hAnsi="Open Sans" w:cs="Open Sans"/>
          <w:b/>
          <w:bCs/>
          <w:sz w:val="32"/>
          <w:szCs w:val="32"/>
        </w:rPr>
        <w:t>apreció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 xml:space="preserve"> también </w:t>
      </w:r>
      <w:r w:rsidR="00DB4131" w:rsidRPr="00F0433D">
        <w:rPr>
          <w:rFonts w:ascii="Open Sans" w:hAnsi="Open Sans" w:cs="Open Sans"/>
          <w:b/>
          <w:bCs/>
          <w:sz w:val="32"/>
          <w:szCs w:val="32"/>
        </w:rPr>
        <w:t>con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 xml:space="preserve"> el lanzamiento de la primera edición de</w:t>
      </w:r>
      <w:r w:rsidR="00F960BC" w:rsidRPr="00F0433D">
        <w:rPr>
          <w:rFonts w:ascii="Open Sans" w:hAnsi="Open Sans" w:cs="Open Sans"/>
          <w:b/>
          <w:bCs/>
          <w:sz w:val="32"/>
          <w:szCs w:val="32"/>
        </w:rPr>
        <w:t>l congreso de Nutrición y Alimentación</w:t>
      </w:r>
      <w:r w:rsidR="00DB4131" w:rsidRPr="00F0433D">
        <w:rPr>
          <w:rFonts w:ascii="Open Sans" w:hAnsi="Open Sans" w:cs="Open Sans"/>
          <w:b/>
          <w:bCs/>
          <w:sz w:val="32"/>
          <w:szCs w:val="32"/>
        </w:rPr>
        <w:t>,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115B43" w:rsidRPr="00F0433D">
        <w:rPr>
          <w:rFonts w:ascii="Open Sans" w:hAnsi="Open Sans" w:cs="Open Sans"/>
          <w:b/>
          <w:bCs/>
          <w:i/>
          <w:iCs/>
          <w:sz w:val="32"/>
          <w:szCs w:val="32"/>
        </w:rPr>
        <w:t>NutriCOFM</w:t>
      </w:r>
      <w:r w:rsidR="00DB4131" w:rsidRPr="00F0433D">
        <w:rPr>
          <w:rFonts w:ascii="Open Sans" w:hAnsi="Open Sans" w:cs="Open Sans"/>
          <w:b/>
          <w:bCs/>
          <w:i/>
          <w:iCs/>
          <w:sz w:val="32"/>
          <w:szCs w:val="32"/>
        </w:rPr>
        <w:t>,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DB4131" w:rsidRPr="00F0433D">
        <w:rPr>
          <w:rFonts w:ascii="Open Sans" w:hAnsi="Open Sans" w:cs="Open Sans"/>
          <w:b/>
          <w:bCs/>
          <w:sz w:val="32"/>
          <w:szCs w:val="32"/>
        </w:rPr>
        <w:t xml:space="preserve">que fue un </w:t>
      </w:r>
      <w:r w:rsidR="00DB4131" w:rsidRPr="009E0961">
        <w:rPr>
          <w:rFonts w:ascii="Open Sans" w:hAnsi="Open Sans" w:cs="Open Sans"/>
          <w:b/>
          <w:bCs/>
          <w:sz w:val="32"/>
          <w:szCs w:val="32"/>
        </w:rPr>
        <w:t>éxito de participación</w:t>
      </w:r>
      <w:r w:rsidR="008C37F3" w:rsidRPr="00F0433D">
        <w:rPr>
          <w:rFonts w:ascii="Open Sans" w:hAnsi="Open Sans" w:cs="Open Sans"/>
          <w:b/>
          <w:bCs/>
          <w:sz w:val="32"/>
          <w:szCs w:val="32"/>
        </w:rPr>
        <w:t>,</w:t>
      </w:r>
      <w:r w:rsidR="00DB4131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>y que este año 2025</w:t>
      </w:r>
      <w:r w:rsidR="00DC14EF" w:rsidRPr="00F0433D">
        <w:rPr>
          <w:rFonts w:ascii="Open Sans" w:hAnsi="Open Sans" w:cs="Open Sans"/>
          <w:b/>
          <w:bCs/>
          <w:sz w:val="32"/>
          <w:szCs w:val="32"/>
        </w:rPr>
        <w:t>, en octubre,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 xml:space="preserve"> seguirá teniendo continuidad </w:t>
      </w:r>
      <w:r w:rsidR="009001B9" w:rsidRPr="00F0433D">
        <w:rPr>
          <w:rFonts w:ascii="Open Sans" w:hAnsi="Open Sans" w:cs="Open Sans"/>
          <w:b/>
          <w:bCs/>
          <w:sz w:val="32"/>
          <w:szCs w:val="32"/>
        </w:rPr>
        <w:t xml:space="preserve">en materia de dermofarmacia 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 xml:space="preserve">con una nueva edición </w:t>
      </w:r>
      <w:r w:rsidR="00DB4131" w:rsidRPr="00F0433D">
        <w:rPr>
          <w:rFonts w:ascii="Open Sans" w:hAnsi="Open Sans" w:cs="Open Sans"/>
          <w:b/>
          <w:bCs/>
          <w:sz w:val="32"/>
          <w:szCs w:val="32"/>
        </w:rPr>
        <w:t xml:space="preserve">renovada </w:t>
      </w:r>
      <w:r w:rsidR="00115B43" w:rsidRPr="00F0433D">
        <w:rPr>
          <w:rFonts w:ascii="Open Sans" w:hAnsi="Open Sans" w:cs="Open Sans"/>
          <w:b/>
          <w:bCs/>
          <w:sz w:val="32"/>
          <w:szCs w:val="32"/>
        </w:rPr>
        <w:t xml:space="preserve">de </w:t>
      </w:r>
      <w:r w:rsidR="00115B43" w:rsidRPr="00F0433D">
        <w:rPr>
          <w:rFonts w:ascii="Open Sans" w:hAnsi="Open Sans" w:cs="Open Sans"/>
          <w:b/>
          <w:bCs/>
          <w:i/>
          <w:iCs/>
          <w:sz w:val="32"/>
          <w:szCs w:val="32"/>
        </w:rPr>
        <w:t>DermoCOF</w:t>
      </w:r>
      <w:r w:rsidR="009001B9" w:rsidRPr="00F0433D">
        <w:rPr>
          <w:rFonts w:ascii="Open Sans" w:hAnsi="Open Sans" w:cs="Open Sans"/>
          <w:b/>
          <w:bCs/>
          <w:i/>
          <w:iCs/>
          <w:sz w:val="32"/>
          <w:szCs w:val="32"/>
        </w:rPr>
        <w:t>M</w:t>
      </w:r>
      <w:r w:rsidR="00D228A6" w:rsidRPr="00F0433D">
        <w:rPr>
          <w:rFonts w:ascii="Open Sans" w:hAnsi="Open Sans" w:cs="Open Sans"/>
          <w:b/>
          <w:bCs/>
          <w:sz w:val="32"/>
          <w:szCs w:val="32"/>
        </w:rPr>
        <w:t xml:space="preserve">, </w:t>
      </w:r>
      <w:r w:rsidR="00D70B3C" w:rsidRPr="00E13115">
        <w:rPr>
          <w:rFonts w:ascii="Open Sans" w:hAnsi="Open Sans" w:cs="Open Sans"/>
          <w:sz w:val="32"/>
          <w:szCs w:val="32"/>
        </w:rPr>
        <w:t>que ya cuenta con una treintena de compañías colaboradoras</w:t>
      </w:r>
      <w:r w:rsidR="00F960BC" w:rsidRPr="00E13115">
        <w:rPr>
          <w:rFonts w:ascii="Open Sans" w:hAnsi="Open Sans" w:cs="Open Sans"/>
          <w:sz w:val="32"/>
          <w:szCs w:val="32"/>
        </w:rPr>
        <w:t>.</w:t>
      </w:r>
      <w:r w:rsidR="00F960BC" w:rsidRPr="00F0433D">
        <w:rPr>
          <w:rFonts w:ascii="Open Sans" w:hAnsi="Open Sans" w:cs="Open Sans"/>
          <w:b/>
          <w:bCs/>
          <w:sz w:val="32"/>
          <w:szCs w:val="32"/>
        </w:rPr>
        <w:t xml:space="preserve"> </w:t>
      </w:r>
    </w:p>
    <w:p w14:paraId="28211D91" w14:textId="463BD7D6" w:rsidR="00B57655" w:rsidRPr="00F7568F" w:rsidRDefault="00D228A6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Estos eventos</w:t>
      </w:r>
      <w:r w:rsidR="00D516FC" w:rsidRPr="00F7568F">
        <w:rPr>
          <w:rFonts w:ascii="Open Sans" w:hAnsi="Open Sans" w:cs="Open Sans"/>
          <w:sz w:val="32"/>
          <w:szCs w:val="32"/>
        </w:rPr>
        <w:t xml:space="preserve">, como ocurrió con la edición de récord de </w:t>
      </w:r>
      <w:r w:rsidR="00D516FC" w:rsidRPr="00F7568F">
        <w:rPr>
          <w:rFonts w:ascii="Open Sans" w:hAnsi="Open Sans" w:cs="Open Sans"/>
          <w:i/>
          <w:iCs/>
          <w:sz w:val="32"/>
          <w:szCs w:val="32"/>
        </w:rPr>
        <w:t>Infarma 2024</w:t>
      </w:r>
      <w:r w:rsidR="00D516FC" w:rsidRPr="00F7568F">
        <w:rPr>
          <w:rFonts w:ascii="Open Sans" w:hAnsi="Open Sans" w:cs="Open Sans"/>
          <w:sz w:val="32"/>
          <w:szCs w:val="32"/>
        </w:rPr>
        <w:t xml:space="preserve"> (la de mayor asistencia</w:t>
      </w:r>
      <w:r w:rsidR="00996F20" w:rsidRPr="00F7568F">
        <w:rPr>
          <w:rFonts w:ascii="Open Sans" w:hAnsi="Open Sans" w:cs="Open Sans"/>
          <w:sz w:val="32"/>
          <w:szCs w:val="32"/>
        </w:rPr>
        <w:t xml:space="preserve"> de</w:t>
      </w:r>
      <w:r w:rsidR="00D516FC" w:rsidRPr="00F7568F">
        <w:rPr>
          <w:rFonts w:ascii="Open Sans" w:hAnsi="Open Sans" w:cs="Open Sans"/>
          <w:sz w:val="32"/>
          <w:szCs w:val="32"/>
        </w:rPr>
        <w:t xml:space="preserve"> la historia)</w:t>
      </w:r>
      <w:r w:rsidR="00C439C4">
        <w:rPr>
          <w:rFonts w:ascii="Open Sans" w:hAnsi="Open Sans" w:cs="Open Sans"/>
          <w:sz w:val="32"/>
          <w:szCs w:val="32"/>
        </w:rPr>
        <w:t>,</w:t>
      </w:r>
      <w:r w:rsidRPr="00F7568F">
        <w:rPr>
          <w:rFonts w:ascii="Open Sans" w:hAnsi="Open Sans" w:cs="Open Sans"/>
          <w:sz w:val="32"/>
          <w:szCs w:val="32"/>
        </w:rPr>
        <w:t xml:space="preserve"> constituyen no solo un cambio</w:t>
      </w:r>
      <w:r w:rsidR="00996F20" w:rsidRPr="00F7568F">
        <w:rPr>
          <w:rFonts w:ascii="Open Sans" w:hAnsi="Open Sans" w:cs="Open Sans"/>
          <w:sz w:val="32"/>
          <w:szCs w:val="32"/>
        </w:rPr>
        <w:t xml:space="preserve"> de enfoque </w:t>
      </w:r>
      <w:r w:rsidRPr="00F7568F">
        <w:rPr>
          <w:rFonts w:ascii="Open Sans" w:hAnsi="Open Sans" w:cs="Open Sans"/>
          <w:sz w:val="32"/>
          <w:szCs w:val="32"/>
        </w:rPr>
        <w:t>que apuesta por la innovación, el conocimiento y el impulso a los servicios farmacéuticos, sino una muestra palpable de</w:t>
      </w:r>
      <w:r w:rsidR="00944409" w:rsidRPr="00F7568F">
        <w:rPr>
          <w:rFonts w:ascii="Open Sans" w:hAnsi="Open Sans" w:cs="Open Sans"/>
          <w:sz w:val="32"/>
          <w:szCs w:val="32"/>
        </w:rPr>
        <w:t xml:space="preserve"> la renovación del Colegio y d</w:t>
      </w:r>
      <w:r w:rsidR="00935378" w:rsidRPr="00F7568F">
        <w:rPr>
          <w:rFonts w:ascii="Open Sans" w:hAnsi="Open Sans" w:cs="Open Sans"/>
          <w:sz w:val="32"/>
          <w:szCs w:val="32"/>
        </w:rPr>
        <w:t xml:space="preserve">e </w:t>
      </w:r>
      <w:r w:rsidR="00F64CB6" w:rsidRPr="00F7568F">
        <w:rPr>
          <w:rFonts w:ascii="Open Sans" w:hAnsi="Open Sans" w:cs="Open Sans"/>
          <w:sz w:val="32"/>
          <w:szCs w:val="32"/>
        </w:rPr>
        <w:t>la construcción</w:t>
      </w:r>
      <w:r w:rsidR="00935378" w:rsidRPr="00F7568F">
        <w:rPr>
          <w:rFonts w:ascii="Open Sans" w:hAnsi="Open Sans" w:cs="Open Sans"/>
          <w:sz w:val="32"/>
          <w:szCs w:val="32"/>
        </w:rPr>
        <w:t xml:space="preserve"> de sinergias con otros profesionales sanitarios y </w:t>
      </w:r>
      <w:r w:rsidR="00D70B3C" w:rsidRPr="00F7568F">
        <w:rPr>
          <w:rFonts w:ascii="Open Sans" w:hAnsi="Open Sans" w:cs="Open Sans"/>
          <w:sz w:val="32"/>
          <w:szCs w:val="32"/>
        </w:rPr>
        <w:t xml:space="preserve">con </w:t>
      </w:r>
      <w:r w:rsidR="00935378" w:rsidRPr="00F7568F">
        <w:rPr>
          <w:rFonts w:ascii="Open Sans" w:hAnsi="Open Sans" w:cs="Open Sans"/>
          <w:sz w:val="32"/>
          <w:szCs w:val="32"/>
        </w:rPr>
        <w:t xml:space="preserve">la industria para </w:t>
      </w:r>
      <w:r w:rsidR="00D70B3C" w:rsidRPr="00F7568F">
        <w:rPr>
          <w:rFonts w:ascii="Open Sans" w:hAnsi="Open Sans" w:cs="Open Sans"/>
          <w:sz w:val="32"/>
          <w:szCs w:val="32"/>
        </w:rPr>
        <w:t>alcanzar la excelencia.</w:t>
      </w:r>
      <w:r w:rsidR="00944409" w:rsidRPr="00F7568F">
        <w:rPr>
          <w:rFonts w:ascii="Open Sans" w:hAnsi="Open Sans" w:cs="Open Sans"/>
          <w:sz w:val="32"/>
          <w:szCs w:val="32"/>
        </w:rPr>
        <w:t xml:space="preserve"> </w:t>
      </w:r>
    </w:p>
    <w:p w14:paraId="7F4FB03C" w14:textId="77777777" w:rsidR="00F0433D" w:rsidRDefault="00100BE6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A nivel externo </w:t>
      </w:r>
      <w:r w:rsidRPr="00F0433D">
        <w:rPr>
          <w:rFonts w:ascii="Open Sans" w:hAnsi="Open Sans" w:cs="Open Sans"/>
          <w:b/>
          <w:bCs/>
          <w:sz w:val="32"/>
          <w:szCs w:val="32"/>
        </w:rPr>
        <w:t xml:space="preserve">seguimos </w:t>
      </w:r>
      <w:r w:rsidR="00996F20" w:rsidRPr="00F0433D">
        <w:rPr>
          <w:rFonts w:ascii="Open Sans" w:hAnsi="Open Sans" w:cs="Open Sans"/>
          <w:b/>
          <w:bCs/>
          <w:sz w:val="32"/>
          <w:szCs w:val="32"/>
        </w:rPr>
        <w:t>reforzando</w:t>
      </w:r>
      <w:r w:rsidRPr="00F0433D">
        <w:rPr>
          <w:rFonts w:ascii="Open Sans" w:hAnsi="Open Sans" w:cs="Open Sans"/>
          <w:b/>
          <w:bCs/>
          <w:sz w:val="32"/>
          <w:szCs w:val="32"/>
        </w:rPr>
        <w:t xml:space="preserve"> la visibilidad de la profesión farmacéutica, tanto ante la Administración como ante la sociedad.</w:t>
      </w:r>
      <w:r w:rsidRPr="00F7568F">
        <w:rPr>
          <w:rFonts w:ascii="Open Sans" w:hAnsi="Open Sans" w:cs="Open Sans"/>
          <w:sz w:val="32"/>
          <w:szCs w:val="32"/>
        </w:rPr>
        <w:t xml:space="preserve"> </w:t>
      </w:r>
      <w:r w:rsidR="00D16007" w:rsidRPr="00F7568F">
        <w:rPr>
          <w:rFonts w:ascii="Open Sans" w:hAnsi="Open Sans" w:cs="Open Sans"/>
          <w:sz w:val="32"/>
          <w:szCs w:val="32"/>
        </w:rPr>
        <w:t>Como consecuencia de esto</w:t>
      </w:r>
      <w:r w:rsidR="00F64CD0">
        <w:rPr>
          <w:rFonts w:ascii="Open Sans" w:hAnsi="Open Sans" w:cs="Open Sans"/>
          <w:sz w:val="32"/>
          <w:szCs w:val="32"/>
        </w:rPr>
        <w:t xml:space="preserve"> y de nuestra convicción en fortalecer la continuidad asistencial para dar soluciones a los desafíos sanitarios</w:t>
      </w:r>
      <w:r w:rsidR="00D16007" w:rsidRPr="00F7568F">
        <w:rPr>
          <w:rFonts w:ascii="Open Sans" w:hAnsi="Open Sans" w:cs="Open Sans"/>
          <w:sz w:val="32"/>
          <w:szCs w:val="32"/>
        </w:rPr>
        <w:t xml:space="preserve">, </w:t>
      </w:r>
      <w:r w:rsidR="00D16007" w:rsidRPr="002C7D68">
        <w:rPr>
          <w:rFonts w:ascii="Open Sans" w:hAnsi="Open Sans" w:cs="Open Sans"/>
          <w:b/>
          <w:bCs/>
          <w:sz w:val="32"/>
          <w:szCs w:val="32"/>
        </w:rPr>
        <w:t>h</w:t>
      </w:r>
      <w:r w:rsidR="00D15B48" w:rsidRPr="002C7D68">
        <w:rPr>
          <w:rFonts w:ascii="Open Sans" w:hAnsi="Open Sans" w:cs="Open Sans"/>
          <w:b/>
          <w:bCs/>
          <w:sz w:val="32"/>
          <w:szCs w:val="32"/>
        </w:rPr>
        <w:t xml:space="preserve">emos profundizado en la coordinación con los centros de </w:t>
      </w:r>
      <w:r w:rsidR="00D15B48" w:rsidRPr="002C7D68">
        <w:rPr>
          <w:rFonts w:ascii="Open Sans" w:hAnsi="Open Sans" w:cs="Open Sans"/>
          <w:b/>
          <w:bCs/>
          <w:sz w:val="32"/>
          <w:szCs w:val="32"/>
        </w:rPr>
        <w:lastRenderedPageBreak/>
        <w:t>atención primaria a través de las direcciones asistenciales</w:t>
      </w:r>
      <w:r w:rsidR="00C439C4" w:rsidRPr="002C7D68">
        <w:rPr>
          <w:rFonts w:ascii="Open Sans" w:hAnsi="Open Sans" w:cs="Open Sans"/>
          <w:b/>
          <w:bCs/>
          <w:sz w:val="32"/>
          <w:szCs w:val="32"/>
        </w:rPr>
        <w:t xml:space="preserve"> de área</w:t>
      </w:r>
      <w:r w:rsidR="00D15B48" w:rsidRPr="002C7D68">
        <w:rPr>
          <w:rFonts w:ascii="Open Sans" w:hAnsi="Open Sans" w:cs="Open Sans"/>
          <w:b/>
          <w:bCs/>
          <w:sz w:val="32"/>
          <w:szCs w:val="32"/>
        </w:rPr>
        <w:t xml:space="preserve"> y </w:t>
      </w:r>
      <w:r w:rsidR="00272DA2" w:rsidRPr="009E0961">
        <w:rPr>
          <w:rFonts w:ascii="Open Sans" w:hAnsi="Open Sans" w:cs="Open Sans"/>
          <w:b/>
          <w:bCs/>
          <w:sz w:val="32"/>
          <w:szCs w:val="32"/>
        </w:rPr>
        <w:t xml:space="preserve">aumentado la colaboración </w:t>
      </w:r>
      <w:r w:rsidR="00B00429" w:rsidRPr="009E0961">
        <w:rPr>
          <w:rFonts w:ascii="Open Sans" w:hAnsi="Open Sans" w:cs="Open Sans"/>
          <w:b/>
          <w:bCs/>
          <w:sz w:val="32"/>
          <w:szCs w:val="32"/>
        </w:rPr>
        <w:t xml:space="preserve">de los farmacéuticos comunitarios con los </w:t>
      </w:r>
      <w:r w:rsidR="00D16007" w:rsidRPr="009E0961">
        <w:rPr>
          <w:rFonts w:ascii="Open Sans" w:hAnsi="Open Sans" w:cs="Open Sans"/>
          <w:b/>
          <w:bCs/>
          <w:sz w:val="32"/>
          <w:szCs w:val="32"/>
        </w:rPr>
        <w:t>farmacéuticos</w:t>
      </w:r>
      <w:r w:rsidR="00B00429" w:rsidRPr="009E0961">
        <w:rPr>
          <w:rFonts w:ascii="Open Sans" w:hAnsi="Open Sans" w:cs="Open Sans"/>
          <w:b/>
          <w:bCs/>
          <w:sz w:val="32"/>
          <w:szCs w:val="32"/>
        </w:rPr>
        <w:t xml:space="preserve"> de hospital</w:t>
      </w:r>
      <w:r w:rsidR="00B00429" w:rsidRPr="002C7D68">
        <w:rPr>
          <w:rFonts w:ascii="Open Sans" w:hAnsi="Open Sans" w:cs="Open Sans"/>
          <w:b/>
          <w:bCs/>
          <w:sz w:val="32"/>
          <w:szCs w:val="32"/>
        </w:rPr>
        <w:t xml:space="preserve"> </w:t>
      </w:r>
      <w:r w:rsidR="00996F20" w:rsidRPr="00F7568F">
        <w:rPr>
          <w:rFonts w:ascii="Open Sans" w:hAnsi="Open Sans" w:cs="Open Sans"/>
          <w:sz w:val="32"/>
          <w:szCs w:val="32"/>
        </w:rPr>
        <w:t>mediante</w:t>
      </w:r>
      <w:r w:rsidR="00B00429" w:rsidRPr="00F7568F">
        <w:rPr>
          <w:rFonts w:ascii="Open Sans" w:hAnsi="Open Sans" w:cs="Open Sans"/>
          <w:sz w:val="32"/>
          <w:szCs w:val="32"/>
        </w:rPr>
        <w:t xml:space="preserve"> una serie de visitas a los principales servicios de Farmacia, el último esta misma mañana, en el Gregorio Marañón. </w:t>
      </w:r>
      <w:r w:rsidR="00B57655" w:rsidRPr="00F7568F">
        <w:rPr>
          <w:rFonts w:ascii="Open Sans" w:hAnsi="Open Sans" w:cs="Open Sans"/>
          <w:sz w:val="32"/>
          <w:szCs w:val="32"/>
        </w:rPr>
        <w:t xml:space="preserve">También hemos estrechado nuestra colaboración con </w:t>
      </w:r>
      <w:r w:rsidR="00A97176" w:rsidRPr="00F7568F">
        <w:rPr>
          <w:rFonts w:ascii="Open Sans" w:hAnsi="Open Sans" w:cs="Open Sans"/>
          <w:sz w:val="32"/>
          <w:szCs w:val="32"/>
        </w:rPr>
        <w:t>dermatólogos, odontólogos y otros profesionales sanitarios</w:t>
      </w:r>
      <w:r w:rsidR="00BD0480" w:rsidRPr="00F7568F">
        <w:rPr>
          <w:rFonts w:ascii="Open Sans" w:hAnsi="Open Sans" w:cs="Open Sans"/>
          <w:sz w:val="32"/>
          <w:szCs w:val="32"/>
        </w:rPr>
        <w:t>, incluidos los veterinarios</w:t>
      </w:r>
      <w:r w:rsidR="00F0433D">
        <w:rPr>
          <w:rFonts w:ascii="Open Sans" w:hAnsi="Open Sans" w:cs="Open Sans"/>
          <w:sz w:val="32"/>
          <w:szCs w:val="32"/>
        </w:rPr>
        <w:t>.</w:t>
      </w:r>
    </w:p>
    <w:p w14:paraId="1791DB76" w14:textId="18DB291B" w:rsidR="00B00429" w:rsidRPr="00F7568F" w:rsidRDefault="00F0433D" w:rsidP="004E6604">
      <w:pPr>
        <w:jc w:val="both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sz w:val="32"/>
          <w:szCs w:val="32"/>
        </w:rPr>
        <w:t xml:space="preserve">En esta materia, hemos mantenido contactos continuados con los representantes veterinarios y con representantes de la Administración y </w:t>
      </w:r>
      <w:r w:rsidR="00BD0480" w:rsidRPr="002C7D68">
        <w:rPr>
          <w:rFonts w:ascii="Open Sans" w:hAnsi="Open Sans" w:cs="Open Sans"/>
          <w:b/>
          <w:bCs/>
          <w:sz w:val="32"/>
          <w:szCs w:val="32"/>
        </w:rPr>
        <w:t xml:space="preserve">estamos seguros de que </w:t>
      </w:r>
      <w:r w:rsidR="002C7D68" w:rsidRPr="002C7D68">
        <w:rPr>
          <w:rFonts w:ascii="Open Sans" w:hAnsi="Open Sans" w:cs="Open Sans"/>
          <w:b/>
          <w:bCs/>
          <w:sz w:val="32"/>
          <w:szCs w:val="32"/>
        </w:rPr>
        <w:t xml:space="preserve">se </w:t>
      </w:r>
      <w:r w:rsidR="00BD0480" w:rsidRPr="002C7D68">
        <w:rPr>
          <w:rFonts w:ascii="Open Sans" w:hAnsi="Open Sans" w:cs="Open Sans"/>
          <w:b/>
          <w:bCs/>
          <w:sz w:val="32"/>
          <w:szCs w:val="32"/>
        </w:rPr>
        <w:t xml:space="preserve">acabará </w:t>
      </w:r>
      <w:r w:rsidR="002C7D68" w:rsidRPr="002C7D68">
        <w:rPr>
          <w:rFonts w:ascii="Open Sans" w:hAnsi="Open Sans" w:cs="Open Sans"/>
          <w:b/>
          <w:bCs/>
          <w:sz w:val="32"/>
          <w:szCs w:val="32"/>
        </w:rPr>
        <w:t>cumpliendo la normativa y respetando</w:t>
      </w:r>
      <w:r w:rsidR="00BD0480" w:rsidRPr="002C7D68">
        <w:rPr>
          <w:rFonts w:ascii="Open Sans" w:hAnsi="Open Sans" w:cs="Open Sans"/>
          <w:b/>
          <w:bCs/>
          <w:sz w:val="32"/>
          <w:szCs w:val="32"/>
        </w:rPr>
        <w:t xml:space="preserve"> el principio fundamental que dice que </w:t>
      </w:r>
      <w:r w:rsidR="00BD0480" w:rsidRPr="002C7D68">
        <w:rPr>
          <w:rFonts w:ascii="Open Sans" w:hAnsi="Open Sans" w:cs="Open Sans"/>
          <w:b/>
          <w:bCs/>
          <w:i/>
          <w:iCs/>
          <w:sz w:val="32"/>
          <w:szCs w:val="32"/>
        </w:rPr>
        <w:t>quien prescribe no puede dispensa</w:t>
      </w:r>
      <w:r w:rsidR="00C439C4" w:rsidRPr="002C7D68">
        <w:rPr>
          <w:rFonts w:ascii="Open Sans" w:hAnsi="Open Sans" w:cs="Open Sans"/>
          <w:b/>
          <w:bCs/>
          <w:i/>
          <w:iCs/>
          <w:sz w:val="32"/>
          <w:szCs w:val="32"/>
        </w:rPr>
        <w:t>r</w:t>
      </w:r>
      <w:r w:rsidR="00C439C4" w:rsidRPr="002C7D68">
        <w:rPr>
          <w:rFonts w:ascii="Open Sans" w:hAnsi="Open Sans" w:cs="Open Sans"/>
          <w:b/>
          <w:bCs/>
          <w:sz w:val="32"/>
          <w:szCs w:val="32"/>
        </w:rPr>
        <w:t xml:space="preserve">, </w:t>
      </w:r>
      <w:r w:rsidR="002C7D68" w:rsidRPr="002C7D68">
        <w:rPr>
          <w:rFonts w:ascii="Open Sans" w:hAnsi="Open Sans" w:cs="Open Sans"/>
          <w:b/>
          <w:bCs/>
          <w:sz w:val="32"/>
          <w:szCs w:val="32"/>
        </w:rPr>
        <w:t xml:space="preserve">porque </w:t>
      </w:r>
      <w:r w:rsidR="00BD0480" w:rsidRPr="002C7D68">
        <w:rPr>
          <w:rFonts w:ascii="Open Sans" w:hAnsi="Open Sans" w:cs="Open Sans"/>
          <w:b/>
          <w:bCs/>
          <w:sz w:val="32"/>
          <w:szCs w:val="32"/>
        </w:rPr>
        <w:t>es labor exclusiva del farmacéutico la dispensación de los medicamentos, ya sean de uso humano o animal</w:t>
      </w:r>
      <w:r w:rsidR="00BD0480" w:rsidRPr="00F7568F">
        <w:rPr>
          <w:rFonts w:ascii="Open Sans" w:hAnsi="Open Sans" w:cs="Open Sans"/>
          <w:sz w:val="32"/>
          <w:szCs w:val="32"/>
        </w:rPr>
        <w:t>.</w:t>
      </w:r>
      <w:r w:rsidR="002C7D68">
        <w:rPr>
          <w:rFonts w:ascii="Open Sans" w:hAnsi="Open Sans" w:cs="Open Sans"/>
          <w:sz w:val="32"/>
          <w:szCs w:val="32"/>
        </w:rPr>
        <w:t xml:space="preserve"> Esto es algo esencial, no solo para evitar los conflictos de intereses, sino también para la mejora de la salud pública.</w:t>
      </w:r>
    </w:p>
    <w:p w14:paraId="546C3FB5" w14:textId="77777777" w:rsidR="00E13115" w:rsidRPr="00E13115" w:rsidRDefault="00F7568F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En materia de prevención y detección precoz de enfermedades, </w:t>
      </w:r>
      <w:r w:rsidR="00D15B48" w:rsidRPr="002C7D68">
        <w:rPr>
          <w:rFonts w:ascii="Open Sans" w:hAnsi="Open Sans" w:cs="Open Sans"/>
          <w:b/>
          <w:bCs/>
          <w:sz w:val="32"/>
          <w:szCs w:val="32"/>
        </w:rPr>
        <w:t xml:space="preserve">el próximo mes de octubre se concretará la incorporación definitiva de la red de farmacias madrileñas al programa de detección precoz de cáncer de colon, </w:t>
      </w:r>
      <w:r w:rsidR="00D15B48" w:rsidRPr="009E0961">
        <w:rPr>
          <w:rFonts w:ascii="Open Sans" w:hAnsi="Open Sans" w:cs="Open Sans"/>
          <w:b/>
          <w:bCs/>
          <w:i/>
          <w:iCs/>
          <w:sz w:val="32"/>
          <w:szCs w:val="32"/>
        </w:rPr>
        <w:t>Prevecolon</w:t>
      </w:r>
      <w:r w:rsidR="00D15B48" w:rsidRPr="009E0961">
        <w:rPr>
          <w:rFonts w:ascii="Open Sans" w:hAnsi="Open Sans" w:cs="Open Sans"/>
          <w:b/>
          <w:bCs/>
          <w:sz w:val="32"/>
          <w:szCs w:val="32"/>
        </w:rPr>
        <w:t>.</w:t>
      </w:r>
      <w:r w:rsidR="00E13115">
        <w:rPr>
          <w:rFonts w:ascii="Open Sans" w:hAnsi="Open Sans" w:cs="Open Sans"/>
          <w:b/>
          <w:bCs/>
          <w:sz w:val="32"/>
          <w:szCs w:val="32"/>
        </w:rPr>
        <w:t xml:space="preserve"> Ya hemos dado el primer paso permitiendo que los colegiados de oficina de farmacia podáis elegir el distribuidor que os suministren los kits de cribado. </w:t>
      </w:r>
      <w:r w:rsidR="00E13115" w:rsidRPr="00E13115">
        <w:rPr>
          <w:rFonts w:ascii="Open Sans" w:hAnsi="Open Sans" w:cs="Open Sans"/>
          <w:sz w:val="32"/>
          <w:szCs w:val="32"/>
        </w:rPr>
        <w:t>Esta capacidad de elección es otro de los compromisos adquiridos, y cumplidos, por esta Junta.</w:t>
      </w:r>
    </w:p>
    <w:p w14:paraId="5F492C94" w14:textId="774ECE43" w:rsidR="00100BE6" w:rsidRPr="00F7568F" w:rsidRDefault="00E13115" w:rsidP="004E6604">
      <w:pPr>
        <w:jc w:val="both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b/>
          <w:bCs/>
          <w:sz w:val="32"/>
          <w:szCs w:val="32"/>
        </w:rPr>
        <w:lastRenderedPageBreak/>
        <w:t xml:space="preserve">La incorporación de las farmacias a </w:t>
      </w:r>
      <w:r w:rsidRPr="00E13115">
        <w:rPr>
          <w:rFonts w:ascii="Open Sans" w:hAnsi="Open Sans" w:cs="Open Sans"/>
          <w:b/>
          <w:bCs/>
          <w:i/>
          <w:iCs/>
          <w:sz w:val="32"/>
          <w:szCs w:val="32"/>
        </w:rPr>
        <w:t>Prevecolon</w:t>
      </w:r>
      <w:r w:rsidR="00611B57" w:rsidRPr="002C7D68">
        <w:rPr>
          <w:rFonts w:ascii="Open Sans" w:hAnsi="Open Sans" w:cs="Open Sans"/>
          <w:b/>
          <w:bCs/>
          <w:sz w:val="32"/>
          <w:szCs w:val="32"/>
        </w:rPr>
        <w:t xml:space="preserve"> supondrá un nuevo hito</w:t>
      </w:r>
      <w:r w:rsidR="00327DB4" w:rsidRPr="00F7568F">
        <w:rPr>
          <w:rFonts w:ascii="Open Sans" w:hAnsi="Open Sans" w:cs="Open Sans"/>
          <w:sz w:val="32"/>
          <w:szCs w:val="32"/>
        </w:rPr>
        <w:t>, largamente esperado,</w:t>
      </w:r>
      <w:r w:rsidR="00611B57" w:rsidRPr="00F7568F">
        <w:rPr>
          <w:rFonts w:ascii="Open Sans" w:hAnsi="Open Sans" w:cs="Open Sans"/>
          <w:sz w:val="32"/>
          <w:szCs w:val="32"/>
        </w:rPr>
        <w:t xml:space="preserve"> en la consideración de las farmacias </w:t>
      </w:r>
      <w:r w:rsidR="00327DB4" w:rsidRPr="00F7568F">
        <w:rPr>
          <w:rFonts w:ascii="Open Sans" w:hAnsi="Open Sans" w:cs="Open Sans"/>
          <w:sz w:val="32"/>
          <w:szCs w:val="32"/>
        </w:rPr>
        <w:t xml:space="preserve">comunitarias </w:t>
      </w:r>
      <w:r w:rsidR="00611B57" w:rsidRPr="00F7568F">
        <w:rPr>
          <w:rFonts w:ascii="Open Sans" w:hAnsi="Open Sans" w:cs="Open Sans"/>
          <w:sz w:val="32"/>
          <w:szCs w:val="32"/>
        </w:rPr>
        <w:t xml:space="preserve">como agentes de salud clave </w:t>
      </w:r>
      <w:r w:rsidR="003F2C9E" w:rsidRPr="00F7568F">
        <w:rPr>
          <w:rFonts w:ascii="Open Sans" w:hAnsi="Open Sans" w:cs="Open Sans"/>
          <w:sz w:val="32"/>
          <w:szCs w:val="32"/>
        </w:rPr>
        <w:t>e</w:t>
      </w:r>
      <w:r w:rsidR="00996F20" w:rsidRPr="00F7568F">
        <w:rPr>
          <w:rFonts w:ascii="Open Sans" w:hAnsi="Open Sans" w:cs="Open Sans"/>
          <w:sz w:val="32"/>
          <w:szCs w:val="32"/>
        </w:rPr>
        <w:t>n</w:t>
      </w:r>
      <w:r w:rsidR="003F2C9E" w:rsidRPr="00F7568F">
        <w:rPr>
          <w:rFonts w:ascii="Open Sans" w:hAnsi="Open Sans" w:cs="Open Sans"/>
          <w:sz w:val="32"/>
          <w:szCs w:val="32"/>
        </w:rPr>
        <w:t xml:space="preserve"> materia de salud pública</w:t>
      </w:r>
      <w:r w:rsidR="00996F20" w:rsidRPr="00F7568F">
        <w:rPr>
          <w:rFonts w:ascii="Open Sans" w:hAnsi="Open Sans" w:cs="Open Sans"/>
          <w:sz w:val="32"/>
          <w:szCs w:val="32"/>
        </w:rPr>
        <w:t>,</w:t>
      </w:r>
      <w:r w:rsidR="003F2C9E" w:rsidRPr="00F7568F">
        <w:rPr>
          <w:rFonts w:ascii="Open Sans" w:hAnsi="Open Sans" w:cs="Open Sans"/>
          <w:sz w:val="32"/>
          <w:szCs w:val="32"/>
        </w:rPr>
        <w:t xml:space="preserve"> tal y como se ha puesto de manifiesto en los programas formativos de salud pública y adicciones que el Colegio ha desarrollado estos últimos meses</w:t>
      </w:r>
      <w:r w:rsidR="00DE05F9">
        <w:rPr>
          <w:rFonts w:ascii="Open Sans" w:hAnsi="Open Sans" w:cs="Open Sans"/>
          <w:sz w:val="32"/>
          <w:szCs w:val="32"/>
        </w:rPr>
        <w:t xml:space="preserve"> con un gran éxito y ponentes de gran renombre</w:t>
      </w:r>
      <w:r w:rsidR="003F2C9E" w:rsidRPr="00F7568F">
        <w:rPr>
          <w:rFonts w:ascii="Open Sans" w:hAnsi="Open Sans" w:cs="Open Sans"/>
          <w:sz w:val="32"/>
          <w:szCs w:val="32"/>
        </w:rPr>
        <w:t xml:space="preserve">. </w:t>
      </w:r>
    </w:p>
    <w:p w14:paraId="5BEA2959" w14:textId="41EC0E8E" w:rsidR="00A425CC" w:rsidRPr="00253605" w:rsidRDefault="00A425CC" w:rsidP="004E6604">
      <w:pPr>
        <w:jc w:val="both"/>
        <w:rPr>
          <w:rFonts w:ascii="Open Sans" w:hAnsi="Open Sans" w:cs="Open Sans"/>
          <w:b/>
          <w:bCs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Esta apuesta por impulsar el papel del farmacéutico en la prevención y en la detección precoz como fórmula para dar respuesta a los retos de sostenibilidad</w:t>
      </w:r>
      <w:r w:rsidR="00996F20" w:rsidRPr="00F7568F">
        <w:rPr>
          <w:rFonts w:ascii="Open Sans" w:hAnsi="Open Sans" w:cs="Open Sans"/>
          <w:sz w:val="32"/>
          <w:szCs w:val="32"/>
        </w:rPr>
        <w:t xml:space="preserve"> y presión asistencial</w:t>
      </w:r>
      <w:r w:rsidRPr="00F7568F">
        <w:rPr>
          <w:rFonts w:ascii="Open Sans" w:hAnsi="Open Sans" w:cs="Open Sans"/>
          <w:sz w:val="32"/>
          <w:szCs w:val="32"/>
        </w:rPr>
        <w:t xml:space="preserve"> del sistema sanitario, se ha reflejado también en proyectos colaborativos </w:t>
      </w:r>
      <w:r w:rsidR="00D66148" w:rsidRPr="00F7568F">
        <w:rPr>
          <w:rFonts w:ascii="Open Sans" w:hAnsi="Open Sans" w:cs="Open Sans"/>
          <w:sz w:val="32"/>
          <w:szCs w:val="32"/>
        </w:rPr>
        <w:t xml:space="preserve">que generan evidencia científica, </w:t>
      </w:r>
      <w:r w:rsidRPr="00F7568F">
        <w:rPr>
          <w:rFonts w:ascii="Open Sans" w:hAnsi="Open Sans" w:cs="Open Sans"/>
          <w:sz w:val="32"/>
          <w:szCs w:val="32"/>
        </w:rPr>
        <w:t xml:space="preserve">como </w:t>
      </w:r>
      <w:r w:rsidRPr="009E0961">
        <w:rPr>
          <w:rFonts w:ascii="Open Sans" w:hAnsi="Open Sans" w:cs="Open Sans"/>
          <w:i/>
          <w:iCs/>
          <w:sz w:val="32"/>
          <w:szCs w:val="32"/>
        </w:rPr>
        <w:t>Respirafarma</w:t>
      </w:r>
      <w:r w:rsidRPr="00F7568F">
        <w:rPr>
          <w:rFonts w:ascii="Open Sans" w:hAnsi="Open Sans" w:cs="Open Sans"/>
          <w:sz w:val="32"/>
          <w:szCs w:val="32"/>
        </w:rPr>
        <w:t xml:space="preserve">, realizado </w:t>
      </w:r>
      <w:r w:rsidR="00184876">
        <w:rPr>
          <w:rFonts w:ascii="Open Sans" w:hAnsi="Open Sans" w:cs="Open Sans"/>
          <w:sz w:val="32"/>
          <w:szCs w:val="32"/>
        </w:rPr>
        <w:t>con SEFAC</w:t>
      </w:r>
      <w:r w:rsidRPr="00F7568F">
        <w:rPr>
          <w:rFonts w:ascii="Open Sans" w:hAnsi="Open Sans" w:cs="Open Sans"/>
          <w:sz w:val="32"/>
          <w:szCs w:val="32"/>
        </w:rPr>
        <w:t xml:space="preserve"> y el Hospital de La Princesa, en materia de EPOC y que, recientemente, </w:t>
      </w:r>
      <w:r w:rsidRPr="00253605">
        <w:rPr>
          <w:rFonts w:ascii="Open Sans" w:hAnsi="Open Sans" w:cs="Open Sans"/>
          <w:b/>
          <w:bCs/>
          <w:sz w:val="32"/>
          <w:szCs w:val="32"/>
        </w:rPr>
        <w:t xml:space="preserve">ha sido galardonado en los premios </w:t>
      </w:r>
      <w:r w:rsidRPr="00253605">
        <w:rPr>
          <w:rFonts w:ascii="Open Sans" w:hAnsi="Open Sans" w:cs="Open Sans"/>
          <w:b/>
          <w:bCs/>
          <w:i/>
          <w:iCs/>
          <w:sz w:val="32"/>
          <w:szCs w:val="32"/>
        </w:rPr>
        <w:t>Farmasist</w:t>
      </w:r>
      <w:r w:rsidR="00C439C4" w:rsidRPr="00253605">
        <w:rPr>
          <w:rFonts w:ascii="Open Sans" w:hAnsi="Open Sans" w:cs="Open Sans"/>
          <w:b/>
          <w:bCs/>
          <w:sz w:val="32"/>
          <w:szCs w:val="32"/>
        </w:rPr>
        <w:t>, de Correo Farmacéutico.</w:t>
      </w:r>
    </w:p>
    <w:p w14:paraId="2CC8227F" w14:textId="78F606AE" w:rsidR="000B126D" w:rsidRDefault="00BF6786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Y si hablamos de </w:t>
      </w:r>
      <w:r w:rsidR="00B223A4" w:rsidRPr="00F7568F">
        <w:rPr>
          <w:rFonts w:ascii="Open Sans" w:hAnsi="Open Sans" w:cs="Open Sans"/>
          <w:sz w:val="32"/>
          <w:szCs w:val="32"/>
        </w:rPr>
        <w:t xml:space="preserve">la </w:t>
      </w:r>
      <w:r w:rsidRPr="00F7568F">
        <w:rPr>
          <w:rFonts w:ascii="Open Sans" w:hAnsi="Open Sans" w:cs="Open Sans"/>
          <w:sz w:val="32"/>
          <w:szCs w:val="32"/>
        </w:rPr>
        <w:t xml:space="preserve">visibilidad </w:t>
      </w:r>
      <w:r w:rsidR="00C439C4">
        <w:rPr>
          <w:rFonts w:ascii="Open Sans" w:hAnsi="Open Sans" w:cs="Open Sans"/>
          <w:sz w:val="32"/>
          <w:szCs w:val="32"/>
        </w:rPr>
        <w:t>de</w:t>
      </w:r>
      <w:r w:rsidR="00B223A4" w:rsidRPr="00F7568F">
        <w:rPr>
          <w:rFonts w:ascii="Open Sans" w:hAnsi="Open Sans" w:cs="Open Sans"/>
          <w:sz w:val="32"/>
          <w:szCs w:val="32"/>
        </w:rPr>
        <w:t xml:space="preserve"> la labor sanitaria de los farmacéuticos </w:t>
      </w:r>
      <w:r w:rsidRPr="00F7568F">
        <w:rPr>
          <w:rFonts w:ascii="Open Sans" w:hAnsi="Open Sans" w:cs="Open Sans"/>
          <w:sz w:val="32"/>
          <w:szCs w:val="32"/>
        </w:rPr>
        <w:t xml:space="preserve">y de premios, </w:t>
      </w:r>
      <w:r w:rsidR="003936E6" w:rsidRPr="002C7D68">
        <w:rPr>
          <w:rFonts w:ascii="Open Sans" w:hAnsi="Open Sans" w:cs="Open Sans"/>
          <w:b/>
          <w:bCs/>
          <w:sz w:val="32"/>
          <w:szCs w:val="32"/>
        </w:rPr>
        <w:t>quiero anunciar que hoy mis</w:t>
      </w:r>
      <w:r w:rsidR="000A4A08" w:rsidRPr="002C7D68">
        <w:rPr>
          <w:rFonts w:ascii="Open Sans" w:hAnsi="Open Sans" w:cs="Open Sans"/>
          <w:b/>
          <w:bCs/>
          <w:sz w:val="32"/>
          <w:szCs w:val="32"/>
        </w:rPr>
        <w:t xml:space="preserve">mo, justo antes de esta Asamblea, </w:t>
      </w:r>
      <w:r w:rsidRPr="002C7D68">
        <w:rPr>
          <w:rFonts w:ascii="Open Sans" w:hAnsi="Open Sans" w:cs="Open Sans"/>
          <w:b/>
          <w:bCs/>
          <w:sz w:val="32"/>
          <w:szCs w:val="32"/>
        </w:rPr>
        <w:t xml:space="preserve">los premios </w:t>
      </w:r>
      <w:r w:rsidRPr="002C7D68">
        <w:rPr>
          <w:rFonts w:ascii="Open Sans" w:hAnsi="Open Sans" w:cs="Open Sans"/>
          <w:b/>
          <w:bCs/>
          <w:i/>
          <w:iCs/>
          <w:sz w:val="32"/>
          <w:szCs w:val="32"/>
        </w:rPr>
        <w:t>A tu salud</w:t>
      </w:r>
      <w:r w:rsidRPr="002C7D68">
        <w:rPr>
          <w:rFonts w:ascii="Open Sans" w:hAnsi="Open Sans" w:cs="Open Sans"/>
          <w:b/>
          <w:bCs/>
          <w:sz w:val="32"/>
          <w:szCs w:val="32"/>
        </w:rPr>
        <w:t>, que otorga el diario La Razón, ha</w:t>
      </w:r>
      <w:r w:rsidR="00B223A4" w:rsidRPr="002C7D68">
        <w:rPr>
          <w:rFonts w:ascii="Open Sans" w:hAnsi="Open Sans" w:cs="Open Sans"/>
          <w:b/>
          <w:bCs/>
          <w:sz w:val="32"/>
          <w:szCs w:val="32"/>
        </w:rPr>
        <w:t>n</w:t>
      </w:r>
      <w:r w:rsidRPr="002C7D68">
        <w:rPr>
          <w:rFonts w:ascii="Open Sans" w:hAnsi="Open Sans" w:cs="Open Sans"/>
          <w:b/>
          <w:bCs/>
          <w:sz w:val="32"/>
          <w:szCs w:val="32"/>
        </w:rPr>
        <w:t xml:space="preserve"> reconocido </w:t>
      </w:r>
      <w:r w:rsidR="00120FD7" w:rsidRPr="002C7D68">
        <w:rPr>
          <w:rFonts w:ascii="Open Sans" w:hAnsi="Open Sans" w:cs="Open Sans"/>
          <w:b/>
          <w:bCs/>
          <w:sz w:val="32"/>
          <w:szCs w:val="32"/>
        </w:rPr>
        <w:t xml:space="preserve">con uno de sus galardones </w:t>
      </w:r>
      <w:r w:rsidR="00B223A4" w:rsidRPr="002C7D68">
        <w:rPr>
          <w:rFonts w:ascii="Open Sans" w:hAnsi="Open Sans" w:cs="Open Sans"/>
          <w:b/>
          <w:bCs/>
          <w:sz w:val="32"/>
          <w:szCs w:val="32"/>
        </w:rPr>
        <w:t xml:space="preserve">a la campaña </w:t>
      </w:r>
      <w:r w:rsidR="00B223A4" w:rsidRPr="002C7D68">
        <w:rPr>
          <w:rFonts w:ascii="Open Sans" w:hAnsi="Open Sans" w:cs="Open Sans"/>
          <w:b/>
          <w:bCs/>
          <w:i/>
          <w:iCs/>
          <w:sz w:val="32"/>
          <w:szCs w:val="32"/>
        </w:rPr>
        <w:t>Aquí hay un farmacéutico… en marcha</w:t>
      </w:r>
      <w:r w:rsidR="00120FD7" w:rsidRPr="00F7568F">
        <w:rPr>
          <w:rFonts w:ascii="Open Sans" w:hAnsi="Open Sans" w:cs="Open Sans"/>
          <w:sz w:val="32"/>
          <w:szCs w:val="32"/>
        </w:rPr>
        <w:t>, que se inició en otoño del año pasado y que se retomó esta primavera</w:t>
      </w:r>
      <w:r w:rsidR="000A6967" w:rsidRPr="00F7568F">
        <w:rPr>
          <w:rFonts w:ascii="Open Sans" w:hAnsi="Open Sans" w:cs="Open Sans"/>
          <w:sz w:val="32"/>
          <w:szCs w:val="32"/>
        </w:rPr>
        <w:t xml:space="preserve"> con la visita a más municipios. En total son ya </w:t>
      </w:r>
      <w:r w:rsidR="00D32EDC" w:rsidRPr="00F7568F">
        <w:rPr>
          <w:rFonts w:ascii="Open Sans" w:hAnsi="Open Sans" w:cs="Open Sans"/>
          <w:sz w:val="32"/>
          <w:szCs w:val="32"/>
        </w:rPr>
        <w:t xml:space="preserve">cerca de una </w:t>
      </w:r>
      <w:r w:rsidR="00D32EDC" w:rsidRPr="009E0961">
        <w:rPr>
          <w:rFonts w:ascii="Open Sans" w:hAnsi="Open Sans" w:cs="Open Sans"/>
          <w:sz w:val="32"/>
          <w:szCs w:val="32"/>
        </w:rPr>
        <w:t>veintena de localidades</w:t>
      </w:r>
      <w:r w:rsidR="00D32EDC" w:rsidRPr="00F7568F">
        <w:rPr>
          <w:rFonts w:ascii="Open Sans" w:hAnsi="Open Sans" w:cs="Open Sans"/>
          <w:sz w:val="32"/>
          <w:szCs w:val="32"/>
        </w:rPr>
        <w:t xml:space="preserve"> </w:t>
      </w:r>
      <w:r w:rsidR="000A4A08" w:rsidRPr="00F7568F">
        <w:rPr>
          <w:rFonts w:ascii="Open Sans" w:hAnsi="Open Sans" w:cs="Open Sans"/>
          <w:sz w:val="32"/>
          <w:szCs w:val="32"/>
        </w:rPr>
        <w:t xml:space="preserve">las que desde el inicio de esta iniciativa </w:t>
      </w:r>
      <w:r w:rsidR="00D32EDC" w:rsidRPr="00F7568F">
        <w:rPr>
          <w:rFonts w:ascii="Open Sans" w:hAnsi="Open Sans" w:cs="Open Sans"/>
          <w:sz w:val="32"/>
          <w:szCs w:val="32"/>
        </w:rPr>
        <w:t>han recibido la visita de la unidad móvil de servicios profesionales farmacéuticos del Colegio</w:t>
      </w:r>
      <w:r w:rsidR="00996F20" w:rsidRPr="00F7568F">
        <w:rPr>
          <w:rFonts w:ascii="Open Sans" w:hAnsi="Open Sans" w:cs="Open Sans"/>
          <w:sz w:val="32"/>
          <w:szCs w:val="32"/>
        </w:rPr>
        <w:t>.</w:t>
      </w:r>
      <w:r w:rsidR="00BE41E2" w:rsidRPr="00F7568F">
        <w:rPr>
          <w:rFonts w:ascii="Open Sans" w:hAnsi="Open Sans" w:cs="Open Sans"/>
          <w:sz w:val="32"/>
          <w:szCs w:val="32"/>
        </w:rPr>
        <w:t xml:space="preserve"> </w:t>
      </w:r>
      <w:r w:rsidR="00996F20" w:rsidRPr="00F7568F">
        <w:rPr>
          <w:rFonts w:ascii="Open Sans" w:hAnsi="Open Sans" w:cs="Open Sans"/>
          <w:sz w:val="32"/>
          <w:szCs w:val="32"/>
        </w:rPr>
        <w:t>Y todo con</w:t>
      </w:r>
      <w:r w:rsidR="00BE41E2" w:rsidRPr="00F7568F">
        <w:rPr>
          <w:rFonts w:ascii="Open Sans" w:hAnsi="Open Sans" w:cs="Open Sans"/>
          <w:sz w:val="32"/>
          <w:szCs w:val="32"/>
        </w:rPr>
        <w:t xml:space="preserve"> un </w:t>
      </w:r>
      <w:r w:rsidR="00BE41E2" w:rsidRPr="009E0961">
        <w:rPr>
          <w:rFonts w:ascii="Open Sans" w:hAnsi="Open Sans" w:cs="Open Sans"/>
          <w:b/>
          <w:bCs/>
          <w:sz w:val="32"/>
          <w:szCs w:val="32"/>
        </w:rPr>
        <w:t>gran respaldo de los Ayuntamientos,</w:t>
      </w:r>
      <w:r w:rsidR="00BE41E2" w:rsidRPr="009E0961">
        <w:rPr>
          <w:rFonts w:ascii="Open Sans" w:hAnsi="Open Sans" w:cs="Open Sans"/>
          <w:sz w:val="32"/>
          <w:szCs w:val="32"/>
        </w:rPr>
        <w:t xml:space="preserve"> </w:t>
      </w:r>
      <w:r w:rsidR="00BE41E2" w:rsidRPr="009E0961">
        <w:rPr>
          <w:rFonts w:ascii="Open Sans" w:hAnsi="Open Sans" w:cs="Open Sans"/>
          <w:b/>
          <w:bCs/>
          <w:sz w:val="32"/>
          <w:szCs w:val="32"/>
        </w:rPr>
        <w:t>más de 1.400 pacientes</w:t>
      </w:r>
      <w:r w:rsidR="00BE41E2" w:rsidRPr="002C7D68">
        <w:rPr>
          <w:rFonts w:ascii="Open Sans" w:hAnsi="Open Sans" w:cs="Open Sans"/>
          <w:b/>
          <w:bCs/>
          <w:sz w:val="32"/>
          <w:szCs w:val="32"/>
        </w:rPr>
        <w:t xml:space="preserve"> atendidos y </w:t>
      </w:r>
      <w:r w:rsidR="00BE41E2" w:rsidRPr="002C7D68">
        <w:rPr>
          <w:rFonts w:ascii="Open Sans" w:hAnsi="Open Sans" w:cs="Open Sans"/>
          <w:b/>
          <w:bCs/>
          <w:sz w:val="32"/>
          <w:szCs w:val="32"/>
        </w:rPr>
        <w:lastRenderedPageBreak/>
        <w:t xml:space="preserve">más de </w:t>
      </w:r>
      <w:r w:rsidR="00BE41E2" w:rsidRPr="009E0961">
        <w:rPr>
          <w:rFonts w:ascii="Open Sans" w:hAnsi="Open Sans" w:cs="Open Sans"/>
          <w:b/>
          <w:bCs/>
          <w:sz w:val="32"/>
          <w:szCs w:val="32"/>
        </w:rPr>
        <w:t>2.700 servicios</w:t>
      </w:r>
      <w:r w:rsidR="00BE41E2" w:rsidRPr="002C7D68">
        <w:rPr>
          <w:rFonts w:ascii="Open Sans" w:hAnsi="Open Sans" w:cs="Open Sans"/>
          <w:b/>
          <w:bCs/>
          <w:sz w:val="32"/>
          <w:szCs w:val="32"/>
        </w:rPr>
        <w:t xml:space="preserve"> farmacéuticos realizados</w:t>
      </w:r>
      <w:r w:rsidR="00BE41E2" w:rsidRPr="00F7568F">
        <w:rPr>
          <w:rFonts w:ascii="Open Sans" w:hAnsi="Open Sans" w:cs="Open Sans"/>
          <w:sz w:val="32"/>
          <w:szCs w:val="32"/>
        </w:rPr>
        <w:t xml:space="preserve">. </w:t>
      </w:r>
      <w:r w:rsidR="00BE41E2" w:rsidRPr="002C7D68">
        <w:rPr>
          <w:rFonts w:ascii="Open Sans" w:hAnsi="Open Sans" w:cs="Open Sans"/>
          <w:b/>
          <w:bCs/>
          <w:sz w:val="32"/>
          <w:szCs w:val="32"/>
        </w:rPr>
        <w:t>Desde aquí quiero dar las gracias a todos los voluntarios farmacéuticos, cerca de doscientos</w:t>
      </w:r>
      <w:r w:rsidR="000B126D" w:rsidRPr="002C7D68">
        <w:rPr>
          <w:rFonts w:ascii="Open Sans" w:hAnsi="Open Sans" w:cs="Open Sans"/>
          <w:b/>
          <w:bCs/>
          <w:sz w:val="32"/>
          <w:szCs w:val="32"/>
        </w:rPr>
        <w:t xml:space="preserve"> hasta la fecha</w:t>
      </w:r>
      <w:r w:rsidR="00ED7475" w:rsidRPr="00F7568F">
        <w:rPr>
          <w:rFonts w:ascii="Open Sans" w:hAnsi="Open Sans" w:cs="Open Sans"/>
          <w:sz w:val="32"/>
          <w:szCs w:val="32"/>
        </w:rPr>
        <w:t>,</w:t>
      </w:r>
      <w:r w:rsidR="00E81C9B" w:rsidRPr="00F7568F">
        <w:rPr>
          <w:rFonts w:ascii="Open Sans" w:hAnsi="Open Sans" w:cs="Open Sans"/>
          <w:sz w:val="32"/>
          <w:szCs w:val="32"/>
        </w:rPr>
        <w:t xml:space="preserve"> y a los técnicos del Colegio,</w:t>
      </w:r>
      <w:r w:rsidR="00BE41E2" w:rsidRPr="00F7568F">
        <w:rPr>
          <w:rFonts w:ascii="Open Sans" w:hAnsi="Open Sans" w:cs="Open Sans"/>
          <w:sz w:val="32"/>
          <w:szCs w:val="32"/>
        </w:rPr>
        <w:t xml:space="preserve"> que </w:t>
      </w:r>
      <w:r w:rsidR="000B126D" w:rsidRPr="00F7568F">
        <w:rPr>
          <w:rFonts w:ascii="Open Sans" w:hAnsi="Open Sans" w:cs="Open Sans"/>
          <w:sz w:val="32"/>
          <w:szCs w:val="32"/>
        </w:rPr>
        <w:t>están</w:t>
      </w:r>
      <w:r w:rsidR="00BE41E2" w:rsidRPr="00F7568F">
        <w:rPr>
          <w:rFonts w:ascii="Open Sans" w:hAnsi="Open Sans" w:cs="Open Sans"/>
          <w:sz w:val="32"/>
          <w:szCs w:val="32"/>
        </w:rPr>
        <w:t xml:space="preserve"> colabora</w:t>
      </w:r>
      <w:r w:rsidR="000B126D" w:rsidRPr="00F7568F">
        <w:rPr>
          <w:rFonts w:ascii="Open Sans" w:hAnsi="Open Sans" w:cs="Open Sans"/>
          <w:sz w:val="32"/>
          <w:szCs w:val="32"/>
        </w:rPr>
        <w:t xml:space="preserve">ndo </w:t>
      </w:r>
      <w:r w:rsidR="00BE41E2" w:rsidRPr="00F7568F">
        <w:rPr>
          <w:rFonts w:ascii="Open Sans" w:hAnsi="Open Sans" w:cs="Open Sans"/>
          <w:sz w:val="32"/>
          <w:szCs w:val="32"/>
        </w:rPr>
        <w:t xml:space="preserve">en esta campaña de divulgación </w:t>
      </w:r>
      <w:r w:rsidR="00E81C9B" w:rsidRPr="00F7568F">
        <w:rPr>
          <w:rFonts w:ascii="Open Sans" w:hAnsi="Open Sans" w:cs="Open Sans"/>
          <w:sz w:val="32"/>
          <w:szCs w:val="32"/>
        </w:rPr>
        <w:t>para mostrar todo</w:t>
      </w:r>
      <w:r w:rsidR="00BE41E2" w:rsidRPr="00F7568F">
        <w:rPr>
          <w:rFonts w:ascii="Open Sans" w:hAnsi="Open Sans" w:cs="Open Sans"/>
          <w:sz w:val="32"/>
          <w:szCs w:val="32"/>
        </w:rPr>
        <w:t xml:space="preserve"> lo que los farmacéuticos comunitarios p</w:t>
      </w:r>
      <w:r w:rsidR="00E81C9B" w:rsidRPr="00F7568F">
        <w:rPr>
          <w:rFonts w:ascii="Open Sans" w:hAnsi="Open Sans" w:cs="Open Sans"/>
          <w:sz w:val="32"/>
          <w:szCs w:val="32"/>
        </w:rPr>
        <w:t>odemos</w:t>
      </w:r>
      <w:r w:rsidR="00BE41E2" w:rsidRPr="00F7568F">
        <w:rPr>
          <w:rFonts w:ascii="Open Sans" w:hAnsi="Open Sans" w:cs="Open Sans"/>
          <w:sz w:val="32"/>
          <w:szCs w:val="32"/>
        </w:rPr>
        <w:t xml:space="preserve"> hacer para cuidar la salud de la población. </w:t>
      </w:r>
    </w:p>
    <w:p w14:paraId="5FFC9AB2" w14:textId="5A492192" w:rsidR="00BE41E2" w:rsidRPr="00F7568F" w:rsidRDefault="000B126D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Precisamente mañana</w:t>
      </w:r>
      <w:r w:rsidR="00BE41E2" w:rsidRPr="00F7568F">
        <w:rPr>
          <w:rFonts w:ascii="Open Sans" w:hAnsi="Open Sans" w:cs="Open Sans"/>
          <w:sz w:val="32"/>
          <w:szCs w:val="32"/>
        </w:rPr>
        <w:t xml:space="preserve"> la campaña continúa su ruta y lo hará en T</w:t>
      </w:r>
      <w:r w:rsidR="00C574B9" w:rsidRPr="00F7568F">
        <w:rPr>
          <w:rFonts w:ascii="Open Sans" w:hAnsi="Open Sans" w:cs="Open Sans"/>
          <w:sz w:val="32"/>
          <w:szCs w:val="32"/>
        </w:rPr>
        <w:t>orrelaguna como muestra de apoyo a la farmacia rural.</w:t>
      </w:r>
      <w:r w:rsidR="008149A3" w:rsidRPr="00F7568F">
        <w:rPr>
          <w:rFonts w:ascii="Open Sans" w:hAnsi="Open Sans" w:cs="Open Sans"/>
          <w:sz w:val="32"/>
          <w:szCs w:val="32"/>
        </w:rPr>
        <w:t xml:space="preserve"> </w:t>
      </w:r>
      <w:r w:rsidR="008149A3" w:rsidRPr="002C7D68">
        <w:rPr>
          <w:rFonts w:ascii="Open Sans" w:hAnsi="Open Sans" w:cs="Open Sans"/>
          <w:b/>
          <w:bCs/>
          <w:sz w:val="32"/>
          <w:szCs w:val="32"/>
        </w:rPr>
        <w:t xml:space="preserve">Una farmacia rural que es santo y seña del modelo de farmacia español y con </w:t>
      </w:r>
      <w:r w:rsidR="00B7040C" w:rsidRPr="002C7D68">
        <w:rPr>
          <w:rFonts w:ascii="Open Sans" w:hAnsi="Open Sans" w:cs="Open Sans"/>
          <w:b/>
          <w:bCs/>
          <w:sz w:val="32"/>
          <w:szCs w:val="32"/>
        </w:rPr>
        <w:t>la</w:t>
      </w:r>
      <w:r w:rsidR="008149A3" w:rsidRPr="002C7D68">
        <w:rPr>
          <w:rFonts w:ascii="Open Sans" w:hAnsi="Open Sans" w:cs="Open Sans"/>
          <w:b/>
          <w:bCs/>
          <w:sz w:val="32"/>
          <w:szCs w:val="32"/>
        </w:rPr>
        <w:t xml:space="preserve"> que el Colegio está plenamente comprometid</w:t>
      </w:r>
      <w:r w:rsidR="00184876">
        <w:rPr>
          <w:rFonts w:ascii="Open Sans" w:hAnsi="Open Sans" w:cs="Open Sans"/>
          <w:b/>
          <w:bCs/>
          <w:sz w:val="32"/>
          <w:szCs w:val="32"/>
        </w:rPr>
        <w:t>o</w:t>
      </w:r>
      <w:r w:rsidR="008149A3" w:rsidRPr="002C7D68">
        <w:rPr>
          <w:rFonts w:ascii="Open Sans" w:hAnsi="Open Sans" w:cs="Open Sans"/>
          <w:b/>
          <w:bCs/>
          <w:sz w:val="32"/>
          <w:szCs w:val="32"/>
        </w:rPr>
        <w:t xml:space="preserve">, de ahí que en este primer semestre de 2025 nos hayamos involucrado en el proyecto </w:t>
      </w:r>
      <w:r w:rsidR="008149A3" w:rsidRPr="002C7D68">
        <w:rPr>
          <w:rFonts w:ascii="Open Sans" w:hAnsi="Open Sans" w:cs="Open Sans"/>
          <w:b/>
          <w:bCs/>
          <w:i/>
          <w:iCs/>
          <w:sz w:val="32"/>
          <w:szCs w:val="32"/>
        </w:rPr>
        <w:t>Pueblos con vida</w:t>
      </w:r>
      <w:r w:rsidR="008149A3" w:rsidRPr="00F7568F">
        <w:rPr>
          <w:rFonts w:ascii="Open Sans" w:hAnsi="Open Sans" w:cs="Open Sans"/>
          <w:sz w:val="32"/>
          <w:szCs w:val="32"/>
        </w:rPr>
        <w:t xml:space="preserve">, que promueve la Consejería de Presidencia para revitalizar las zonas rurales. </w:t>
      </w:r>
      <w:r w:rsidR="00264457" w:rsidRPr="00F7568F">
        <w:rPr>
          <w:rFonts w:ascii="Open Sans" w:hAnsi="Open Sans" w:cs="Open Sans"/>
          <w:sz w:val="32"/>
          <w:szCs w:val="32"/>
        </w:rPr>
        <w:t>Y es que no hay nada que mantenga más vivo</w:t>
      </w:r>
      <w:r w:rsidR="00C439C4">
        <w:rPr>
          <w:rFonts w:ascii="Open Sans" w:hAnsi="Open Sans" w:cs="Open Sans"/>
          <w:sz w:val="32"/>
          <w:szCs w:val="32"/>
        </w:rPr>
        <w:t>s</w:t>
      </w:r>
      <w:r w:rsidR="00264457" w:rsidRPr="00F7568F">
        <w:rPr>
          <w:rFonts w:ascii="Open Sans" w:hAnsi="Open Sans" w:cs="Open Sans"/>
          <w:sz w:val="32"/>
          <w:szCs w:val="32"/>
        </w:rPr>
        <w:t xml:space="preserve"> los pueblos que la </w:t>
      </w:r>
      <w:r w:rsidR="00264457" w:rsidRPr="009E0961">
        <w:rPr>
          <w:rFonts w:ascii="Open Sans" w:hAnsi="Open Sans" w:cs="Open Sans"/>
          <w:sz w:val="32"/>
          <w:szCs w:val="32"/>
        </w:rPr>
        <w:t>existencia y el servicio</w:t>
      </w:r>
      <w:r w:rsidR="00264457" w:rsidRPr="00F7568F">
        <w:rPr>
          <w:rFonts w:ascii="Open Sans" w:hAnsi="Open Sans" w:cs="Open Sans"/>
          <w:sz w:val="32"/>
          <w:szCs w:val="32"/>
        </w:rPr>
        <w:t xml:space="preserve"> de una farmacia.</w:t>
      </w:r>
      <w:r w:rsidR="000453E8" w:rsidRPr="00F7568F">
        <w:rPr>
          <w:rFonts w:ascii="Open Sans" w:hAnsi="Open Sans" w:cs="Open Sans"/>
          <w:sz w:val="32"/>
          <w:szCs w:val="32"/>
        </w:rPr>
        <w:t xml:space="preserve"> Por poner solo un ejemplo, en la Comunidad de Madrid hay una veintena de municipios con una población de entre 400 y 1.000 habitantes. Estos 20 municipios engloban a una población de casi 14.000 personas y en ninguno de ellos hay centro de salud. Sin embargo, en 19 de esas localidades hay oficina de farmacia</w:t>
      </w:r>
      <w:r w:rsidR="00184876">
        <w:rPr>
          <w:rFonts w:ascii="Open Sans" w:hAnsi="Open Sans" w:cs="Open Sans"/>
          <w:sz w:val="32"/>
          <w:szCs w:val="32"/>
        </w:rPr>
        <w:t>, lo que respalda la idea de la farmacia como punto de acceso esencial al sistema sanitario.</w:t>
      </w:r>
    </w:p>
    <w:p w14:paraId="189F5851" w14:textId="4DFA2B12" w:rsidR="0016423A" w:rsidRDefault="0016423A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Son muchos más los proyectos que en este 2025 esperamos poner en marcha</w:t>
      </w:r>
      <w:r w:rsidR="00D820A0">
        <w:rPr>
          <w:rFonts w:ascii="Open Sans" w:hAnsi="Open Sans" w:cs="Open Sans"/>
          <w:sz w:val="32"/>
          <w:szCs w:val="32"/>
        </w:rPr>
        <w:t xml:space="preserve">, como la </w:t>
      </w:r>
      <w:r w:rsidR="00D820A0" w:rsidRPr="002C7D68">
        <w:rPr>
          <w:rFonts w:ascii="Open Sans" w:hAnsi="Open Sans" w:cs="Open Sans"/>
          <w:b/>
          <w:bCs/>
          <w:sz w:val="32"/>
          <w:szCs w:val="32"/>
        </w:rPr>
        <w:t>nueva Estrategia de Pacientes</w:t>
      </w:r>
      <w:r w:rsidR="00D820A0">
        <w:rPr>
          <w:rFonts w:ascii="Open Sans" w:hAnsi="Open Sans" w:cs="Open Sans"/>
          <w:sz w:val="32"/>
          <w:szCs w:val="32"/>
        </w:rPr>
        <w:t>,</w:t>
      </w:r>
      <w:r w:rsidRPr="00F7568F">
        <w:rPr>
          <w:rFonts w:ascii="Open Sans" w:hAnsi="Open Sans" w:cs="Open Sans"/>
          <w:sz w:val="32"/>
          <w:szCs w:val="32"/>
        </w:rPr>
        <w:t xml:space="preserve"> y otros que seguiremos respaldando</w:t>
      </w:r>
      <w:r w:rsidR="002B298A" w:rsidRPr="00F7568F">
        <w:rPr>
          <w:rFonts w:ascii="Open Sans" w:hAnsi="Open Sans" w:cs="Open Sans"/>
          <w:sz w:val="32"/>
          <w:szCs w:val="32"/>
        </w:rPr>
        <w:t xml:space="preserve"> y promoviendo</w:t>
      </w:r>
      <w:r w:rsidR="00C439C4">
        <w:rPr>
          <w:rFonts w:ascii="Open Sans" w:hAnsi="Open Sans" w:cs="Open Sans"/>
          <w:sz w:val="32"/>
          <w:szCs w:val="32"/>
        </w:rPr>
        <w:t xml:space="preserve">. Así, </w:t>
      </w:r>
      <w:r w:rsidR="002B298A" w:rsidRPr="00F7568F">
        <w:rPr>
          <w:rFonts w:ascii="Open Sans" w:hAnsi="Open Sans" w:cs="Open Sans"/>
          <w:sz w:val="32"/>
          <w:szCs w:val="32"/>
        </w:rPr>
        <w:t xml:space="preserve">la </w:t>
      </w:r>
      <w:r w:rsidR="002B298A" w:rsidRPr="002C7D68">
        <w:rPr>
          <w:rFonts w:ascii="Open Sans" w:hAnsi="Open Sans" w:cs="Open Sans"/>
          <w:b/>
          <w:bCs/>
          <w:sz w:val="32"/>
          <w:szCs w:val="32"/>
        </w:rPr>
        <w:t xml:space="preserve">campaña para el uso seguro de los medicamentos </w:t>
      </w:r>
      <w:r w:rsidR="002B298A" w:rsidRPr="002C7D68">
        <w:rPr>
          <w:rFonts w:ascii="Open Sans" w:hAnsi="Open Sans" w:cs="Open Sans"/>
          <w:b/>
          <w:bCs/>
          <w:sz w:val="32"/>
          <w:szCs w:val="32"/>
        </w:rPr>
        <w:lastRenderedPageBreak/>
        <w:t xml:space="preserve">mediante la herramienta de </w:t>
      </w:r>
      <w:r w:rsidR="002B298A" w:rsidRPr="002C7D68">
        <w:rPr>
          <w:rFonts w:ascii="Open Sans" w:hAnsi="Open Sans" w:cs="Open Sans"/>
          <w:b/>
          <w:bCs/>
          <w:i/>
          <w:iCs/>
          <w:sz w:val="32"/>
          <w:szCs w:val="32"/>
        </w:rPr>
        <w:t>Bloqueo cautelar</w:t>
      </w:r>
      <w:r w:rsidR="002B298A" w:rsidRPr="002C7D68">
        <w:rPr>
          <w:rFonts w:ascii="Open Sans" w:hAnsi="Open Sans" w:cs="Open Sans"/>
          <w:b/>
          <w:bCs/>
          <w:sz w:val="32"/>
          <w:szCs w:val="32"/>
        </w:rPr>
        <w:t xml:space="preserve">, que ya suma más de 12.000 </w:t>
      </w:r>
      <w:r w:rsidR="007B1106" w:rsidRPr="002C7D68">
        <w:rPr>
          <w:rFonts w:ascii="Open Sans" w:hAnsi="Open Sans" w:cs="Open Sans"/>
          <w:b/>
          <w:bCs/>
          <w:sz w:val="32"/>
          <w:szCs w:val="32"/>
        </w:rPr>
        <w:t>intervenciones registradas</w:t>
      </w:r>
      <w:r w:rsidR="007B1106" w:rsidRPr="00F7568F">
        <w:rPr>
          <w:rFonts w:ascii="Open Sans" w:hAnsi="Open Sans" w:cs="Open Sans"/>
          <w:sz w:val="32"/>
          <w:szCs w:val="32"/>
        </w:rPr>
        <w:t xml:space="preserve"> (más del 90 por ciento respaldadas por los médicos prescriptores)</w:t>
      </w:r>
      <w:r w:rsidR="00AF2B25" w:rsidRPr="00F7568F">
        <w:rPr>
          <w:rFonts w:ascii="Open Sans" w:hAnsi="Open Sans" w:cs="Open Sans"/>
          <w:sz w:val="32"/>
          <w:szCs w:val="32"/>
        </w:rPr>
        <w:t xml:space="preserve"> y que demuestra el papel esencial de los farmacéuticos en el uso adecuado de los medicamentos</w:t>
      </w:r>
      <w:r w:rsidR="007B1106" w:rsidRPr="00F7568F">
        <w:rPr>
          <w:rFonts w:ascii="Open Sans" w:hAnsi="Open Sans" w:cs="Open Sans"/>
          <w:sz w:val="32"/>
          <w:szCs w:val="32"/>
        </w:rPr>
        <w:t>, especialmente en pacientes crónicos y polimedicados.</w:t>
      </w:r>
      <w:r w:rsidR="00DE05F9">
        <w:rPr>
          <w:rFonts w:ascii="Open Sans" w:hAnsi="Open Sans" w:cs="Open Sans"/>
          <w:sz w:val="32"/>
          <w:szCs w:val="32"/>
        </w:rPr>
        <w:t xml:space="preserve"> Por eso </w:t>
      </w:r>
      <w:r w:rsidR="00C439C4">
        <w:rPr>
          <w:rFonts w:ascii="Open Sans" w:hAnsi="Open Sans" w:cs="Open Sans"/>
          <w:sz w:val="32"/>
          <w:szCs w:val="32"/>
        </w:rPr>
        <w:t>os animo a</w:t>
      </w:r>
      <w:r w:rsidR="00DE05F9">
        <w:rPr>
          <w:rFonts w:ascii="Open Sans" w:hAnsi="Open Sans" w:cs="Open Sans"/>
          <w:sz w:val="32"/>
          <w:szCs w:val="32"/>
        </w:rPr>
        <w:t xml:space="preserve"> que sigamos participando de forma activa en este proyecto.</w:t>
      </w:r>
    </w:p>
    <w:p w14:paraId="55A2CD65" w14:textId="0FC4F4B6" w:rsidR="002C7D68" w:rsidRPr="007B78A8" w:rsidRDefault="002C7D68" w:rsidP="004E6604">
      <w:pPr>
        <w:jc w:val="both"/>
        <w:rPr>
          <w:rFonts w:ascii="Open Sans" w:hAnsi="Open Sans" w:cs="Open Sans"/>
          <w:b/>
          <w:bCs/>
          <w:sz w:val="32"/>
          <w:szCs w:val="32"/>
        </w:rPr>
      </w:pPr>
      <w:r>
        <w:rPr>
          <w:rFonts w:ascii="Open Sans" w:hAnsi="Open Sans" w:cs="Open Sans"/>
          <w:sz w:val="32"/>
          <w:szCs w:val="32"/>
        </w:rPr>
        <w:t>Del mismo modo,</w:t>
      </w:r>
      <w:r w:rsidR="007B78A8">
        <w:rPr>
          <w:rFonts w:ascii="Open Sans" w:hAnsi="Open Sans" w:cs="Open Sans"/>
          <w:sz w:val="32"/>
          <w:szCs w:val="32"/>
        </w:rPr>
        <w:t xml:space="preserve"> </w:t>
      </w:r>
      <w:r w:rsidR="007B78A8" w:rsidRPr="007B78A8">
        <w:rPr>
          <w:rFonts w:ascii="Open Sans" w:hAnsi="Open Sans" w:cs="Open Sans"/>
          <w:b/>
          <w:bCs/>
          <w:sz w:val="32"/>
          <w:szCs w:val="32"/>
        </w:rPr>
        <w:t>en materia de medicamentos de diagnóstico hospitalario</w:t>
      </w:r>
      <w:r w:rsidR="007B78A8">
        <w:rPr>
          <w:rFonts w:ascii="Open Sans" w:hAnsi="Open Sans" w:cs="Open Sans"/>
          <w:sz w:val="32"/>
          <w:szCs w:val="32"/>
        </w:rPr>
        <w:t xml:space="preserve"> y</w:t>
      </w:r>
      <w:r>
        <w:rPr>
          <w:rFonts w:ascii="Open Sans" w:hAnsi="Open Sans" w:cs="Open Sans"/>
          <w:sz w:val="32"/>
          <w:szCs w:val="32"/>
        </w:rPr>
        <w:t xml:space="preserve"> tras el éxito del pilotaje realizado con la Fundación Jiménez Díaz para acercar los </w:t>
      </w:r>
      <w:r w:rsidR="007B78A8">
        <w:rPr>
          <w:rFonts w:ascii="Open Sans" w:hAnsi="Open Sans" w:cs="Open Sans"/>
          <w:sz w:val="32"/>
          <w:szCs w:val="32"/>
        </w:rPr>
        <w:t>fármacos</w:t>
      </w:r>
      <w:r>
        <w:rPr>
          <w:rFonts w:ascii="Open Sans" w:hAnsi="Open Sans" w:cs="Open Sans"/>
          <w:sz w:val="32"/>
          <w:szCs w:val="32"/>
        </w:rPr>
        <w:t xml:space="preserve"> de VIH a los pacientes a través de las farmacias comunitarias, </w:t>
      </w:r>
      <w:r w:rsidRPr="007B78A8">
        <w:rPr>
          <w:rFonts w:ascii="Open Sans" w:hAnsi="Open Sans" w:cs="Open Sans"/>
          <w:b/>
          <w:bCs/>
          <w:sz w:val="32"/>
          <w:szCs w:val="32"/>
        </w:rPr>
        <w:t xml:space="preserve">estamos </w:t>
      </w:r>
      <w:r w:rsidRPr="009E0961">
        <w:rPr>
          <w:rFonts w:ascii="Open Sans" w:hAnsi="Open Sans" w:cs="Open Sans"/>
          <w:b/>
          <w:bCs/>
          <w:sz w:val="32"/>
          <w:szCs w:val="32"/>
        </w:rPr>
        <w:t>desarrollando</w:t>
      </w:r>
      <w:r w:rsidRPr="007B78A8">
        <w:rPr>
          <w:rFonts w:ascii="Open Sans" w:hAnsi="Open Sans" w:cs="Open Sans"/>
          <w:b/>
          <w:bCs/>
          <w:sz w:val="32"/>
          <w:szCs w:val="32"/>
        </w:rPr>
        <w:t xml:space="preserve"> una nueva iniciativa para extender este proyecto a otros centros y con otros pacientes.</w:t>
      </w:r>
      <w:r w:rsidR="00184876">
        <w:rPr>
          <w:rFonts w:ascii="Open Sans" w:hAnsi="Open Sans" w:cs="Open Sans"/>
          <w:b/>
          <w:bCs/>
          <w:sz w:val="32"/>
          <w:szCs w:val="32"/>
        </w:rPr>
        <w:t xml:space="preserve"> Este es </w:t>
      </w:r>
      <w:r w:rsidR="00184876" w:rsidRPr="009E0961">
        <w:rPr>
          <w:rFonts w:ascii="Open Sans" w:hAnsi="Open Sans" w:cs="Open Sans"/>
          <w:b/>
          <w:bCs/>
          <w:sz w:val="32"/>
          <w:szCs w:val="32"/>
        </w:rPr>
        <w:t>uno de los proyectos centrales de lo que queda de 2025, por la importancia que puede suponer para el futuro de la continuidad asistencial y la calidad del servicio al paciente.</w:t>
      </w:r>
    </w:p>
    <w:p w14:paraId="1DEC0727" w14:textId="7AF7FB17" w:rsidR="007E24AF" w:rsidRDefault="004959CC" w:rsidP="007E24AF">
      <w:pPr>
        <w:jc w:val="both"/>
        <w:rPr>
          <w:rFonts w:ascii="Open Sans" w:hAnsi="Open Sans" w:cs="Open Sans"/>
          <w:b/>
          <w:bCs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Y todo esto lo hemos hecho con el máximo cuidado y rigor presupuestario, como muy bien ha explicado el tesorero en su intervención y </w:t>
      </w:r>
      <w:r w:rsidR="00E11180" w:rsidRPr="00F7568F">
        <w:rPr>
          <w:rFonts w:ascii="Open Sans" w:hAnsi="Open Sans" w:cs="Open Sans"/>
          <w:sz w:val="32"/>
          <w:szCs w:val="32"/>
        </w:rPr>
        <w:t xml:space="preserve">cumpliendo con nuestros compromisos. </w:t>
      </w:r>
      <w:r w:rsidR="00E11180" w:rsidRPr="007B78A8">
        <w:rPr>
          <w:rFonts w:ascii="Open Sans" w:hAnsi="Open Sans" w:cs="Open Sans"/>
          <w:b/>
          <w:bCs/>
          <w:sz w:val="32"/>
          <w:szCs w:val="32"/>
        </w:rPr>
        <w:t>En los dos últimos años hemos devuelto más de 4 millones de euros en</w:t>
      </w:r>
      <w:r w:rsidR="0078419C" w:rsidRPr="007B78A8">
        <w:rPr>
          <w:rFonts w:ascii="Open Sans" w:hAnsi="Open Sans" w:cs="Open Sans"/>
          <w:b/>
          <w:bCs/>
          <w:sz w:val="32"/>
          <w:szCs w:val="32"/>
        </w:rPr>
        <w:t>tre</w:t>
      </w:r>
      <w:r w:rsidR="00E11180" w:rsidRPr="007B78A8">
        <w:rPr>
          <w:rFonts w:ascii="Open Sans" w:hAnsi="Open Sans" w:cs="Open Sans"/>
          <w:b/>
          <w:bCs/>
          <w:sz w:val="32"/>
          <w:szCs w:val="32"/>
        </w:rPr>
        <w:t xml:space="preserve"> cuotas colegiales</w:t>
      </w:r>
      <w:r w:rsidR="0078419C" w:rsidRPr="007B78A8">
        <w:rPr>
          <w:rFonts w:ascii="Open Sans" w:hAnsi="Open Sans" w:cs="Open Sans"/>
          <w:b/>
          <w:bCs/>
          <w:sz w:val="32"/>
          <w:szCs w:val="32"/>
        </w:rPr>
        <w:t xml:space="preserve"> y</w:t>
      </w:r>
      <w:r w:rsidR="007B78A8">
        <w:rPr>
          <w:rFonts w:ascii="Open Sans" w:hAnsi="Open Sans" w:cs="Open Sans"/>
          <w:b/>
          <w:bCs/>
          <w:sz w:val="32"/>
          <w:szCs w:val="32"/>
        </w:rPr>
        <w:t xml:space="preserve"> costes</w:t>
      </w:r>
      <w:r w:rsidR="0078419C" w:rsidRPr="007B78A8">
        <w:rPr>
          <w:rFonts w:ascii="Open Sans" w:hAnsi="Open Sans" w:cs="Open Sans"/>
          <w:b/>
          <w:bCs/>
          <w:sz w:val="32"/>
          <w:szCs w:val="32"/>
        </w:rPr>
        <w:t xml:space="preserve"> del servicio de facturación</w:t>
      </w:r>
      <w:r w:rsidR="0024489F" w:rsidRPr="007B78A8">
        <w:rPr>
          <w:rFonts w:ascii="Open Sans" w:hAnsi="Open Sans" w:cs="Open Sans"/>
          <w:b/>
          <w:bCs/>
          <w:sz w:val="32"/>
          <w:szCs w:val="32"/>
        </w:rPr>
        <w:t>, lo cual es otro hito</w:t>
      </w:r>
      <w:r w:rsidR="00E11180" w:rsidRPr="007B78A8">
        <w:rPr>
          <w:rFonts w:ascii="Open Sans" w:hAnsi="Open Sans" w:cs="Open Sans"/>
          <w:b/>
          <w:bCs/>
          <w:sz w:val="32"/>
          <w:szCs w:val="32"/>
        </w:rPr>
        <w:t>.</w:t>
      </w:r>
      <w:r w:rsidR="00E11180" w:rsidRPr="00F7568F">
        <w:rPr>
          <w:rFonts w:ascii="Open Sans" w:hAnsi="Open Sans" w:cs="Open Sans"/>
          <w:sz w:val="32"/>
          <w:szCs w:val="32"/>
        </w:rPr>
        <w:t xml:space="preserve"> </w:t>
      </w:r>
      <w:r w:rsidR="004E6604" w:rsidRPr="00F7568F">
        <w:rPr>
          <w:rFonts w:ascii="Open Sans" w:hAnsi="Open Sans" w:cs="Open Sans"/>
          <w:sz w:val="32"/>
          <w:szCs w:val="32"/>
        </w:rPr>
        <w:t xml:space="preserve">Y lo hicimos porque creemos que </w:t>
      </w:r>
      <w:r w:rsidR="004E6604" w:rsidRPr="009E0961">
        <w:rPr>
          <w:rFonts w:ascii="Open Sans" w:hAnsi="Open Sans" w:cs="Open Sans"/>
          <w:b/>
          <w:bCs/>
          <w:sz w:val="32"/>
          <w:szCs w:val="32"/>
        </w:rPr>
        <w:t>la eficiencia no es un lema</w:t>
      </w:r>
      <w:r w:rsidR="004E6604" w:rsidRPr="007B78A8">
        <w:rPr>
          <w:rFonts w:ascii="Open Sans" w:hAnsi="Open Sans" w:cs="Open Sans"/>
          <w:b/>
          <w:bCs/>
          <w:sz w:val="32"/>
          <w:szCs w:val="32"/>
        </w:rPr>
        <w:t>, es una forma de respetar a quienes hacen grande esta institución: vosotros.</w:t>
      </w:r>
    </w:p>
    <w:p w14:paraId="59F3E19F" w14:textId="2FBC611E" w:rsidR="004E6604" w:rsidRDefault="007E24AF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En definitiva, </w:t>
      </w:r>
      <w:r w:rsidRPr="007B78A8">
        <w:rPr>
          <w:rFonts w:ascii="Open Sans" w:hAnsi="Open Sans" w:cs="Open Sans"/>
          <w:b/>
          <w:bCs/>
          <w:sz w:val="32"/>
          <w:szCs w:val="32"/>
        </w:rPr>
        <w:t xml:space="preserve">más servicio, más capacidad de actuación de los farmacéuticos, más presencia pública y más </w:t>
      </w:r>
      <w:r w:rsidRPr="007B78A8">
        <w:rPr>
          <w:rFonts w:ascii="Open Sans" w:hAnsi="Open Sans" w:cs="Open Sans"/>
          <w:b/>
          <w:bCs/>
          <w:sz w:val="32"/>
          <w:szCs w:val="32"/>
        </w:rPr>
        <w:lastRenderedPageBreak/>
        <w:t>eficiencia. Estos son los pilares sobre los que estamos sosteniendo el avance del COFM</w:t>
      </w:r>
      <w:r w:rsidRPr="00F7568F">
        <w:rPr>
          <w:rFonts w:ascii="Open Sans" w:hAnsi="Open Sans" w:cs="Open Sans"/>
          <w:sz w:val="32"/>
          <w:szCs w:val="32"/>
        </w:rPr>
        <w:t xml:space="preserve">, siempre con la mente puesta en los colegiados y en </w:t>
      </w:r>
      <w:r w:rsidR="00197CF2" w:rsidRPr="00F7568F">
        <w:rPr>
          <w:rFonts w:ascii="Open Sans" w:hAnsi="Open Sans" w:cs="Open Sans"/>
          <w:sz w:val="32"/>
          <w:szCs w:val="32"/>
        </w:rPr>
        <w:t>vuestra</w:t>
      </w:r>
      <w:r w:rsidRPr="00F7568F">
        <w:rPr>
          <w:rFonts w:ascii="Open Sans" w:hAnsi="Open Sans" w:cs="Open Sans"/>
          <w:sz w:val="32"/>
          <w:szCs w:val="32"/>
        </w:rPr>
        <w:t xml:space="preserve"> participación. De ahí también que en febrero pasado aprobásemos con el respaldo de la Asamblea una reforma parcial de los estatutos</w:t>
      </w:r>
      <w:r w:rsidR="006D5B54">
        <w:rPr>
          <w:rFonts w:ascii="Open Sans" w:hAnsi="Open Sans" w:cs="Open Sans"/>
          <w:sz w:val="32"/>
          <w:szCs w:val="32"/>
        </w:rPr>
        <w:t>, en la que se afianzaba también la figura de los delegados de zona y</w:t>
      </w:r>
      <w:r w:rsidRPr="00F7568F">
        <w:rPr>
          <w:rFonts w:ascii="Open Sans" w:hAnsi="Open Sans" w:cs="Open Sans"/>
          <w:sz w:val="32"/>
          <w:szCs w:val="32"/>
        </w:rPr>
        <w:t xml:space="preserve"> porque queremos que el Colegio tenga asegurada su independencia y </w:t>
      </w:r>
      <w:r w:rsidR="006D5B54">
        <w:rPr>
          <w:rFonts w:ascii="Open Sans" w:hAnsi="Open Sans" w:cs="Open Sans"/>
          <w:sz w:val="32"/>
          <w:szCs w:val="32"/>
        </w:rPr>
        <w:t>transparencia</w:t>
      </w:r>
      <w:r w:rsidRPr="00F7568F">
        <w:rPr>
          <w:rFonts w:ascii="Open Sans" w:hAnsi="Open Sans" w:cs="Open Sans"/>
          <w:sz w:val="32"/>
          <w:szCs w:val="32"/>
        </w:rPr>
        <w:t xml:space="preserve"> para todos. </w:t>
      </w:r>
    </w:p>
    <w:p w14:paraId="3CE6E6F1" w14:textId="5225D96A" w:rsidR="00CF10BC" w:rsidRPr="00F7568F" w:rsidRDefault="002F52F5" w:rsidP="004E6604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No </w:t>
      </w:r>
      <w:r w:rsidR="00197CF2" w:rsidRPr="00F7568F">
        <w:rPr>
          <w:rFonts w:ascii="Open Sans" w:hAnsi="Open Sans" w:cs="Open Sans"/>
          <w:sz w:val="32"/>
          <w:szCs w:val="32"/>
        </w:rPr>
        <w:t xml:space="preserve">puede haber una </w:t>
      </w:r>
      <w:r w:rsidRPr="00F7568F">
        <w:rPr>
          <w:rFonts w:ascii="Open Sans" w:hAnsi="Open Sans" w:cs="Open Sans"/>
          <w:sz w:val="32"/>
          <w:szCs w:val="32"/>
        </w:rPr>
        <w:t>profesión fuerte sin instituciones fuertes</w:t>
      </w:r>
      <w:r w:rsidR="00C439C4">
        <w:rPr>
          <w:rFonts w:ascii="Open Sans" w:hAnsi="Open Sans" w:cs="Open Sans"/>
          <w:sz w:val="32"/>
          <w:szCs w:val="32"/>
        </w:rPr>
        <w:t>,</w:t>
      </w:r>
      <w:r w:rsidRPr="00F7568F">
        <w:rPr>
          <w:rFonts w:ascii="Open Sans" w:hAnsi="Open Sans" w:cs="Open Sans"/>
          <w:sz w:val="32"/>
          <w:szCs w:val="32"/>
        </w:rPr>
        <w:t xml:space="preserve"> y no hay instituciones fuertes sin bases sólidas</w:t>
      </w:r>
      <w:r w:rsidR="007E24AF" w:rsidRPr="00F7568F">
        <w:rPr>
          <w:rFonts w:ascii="Open Sans" w:hAnsi="Open Sans" w:cs="Open Sans"/>
          <w:sz w:val="32"/>
          <w:szCs w:val="32"/>
        </w:rPr>
        <w:t>, de ahí que hayamos abordado todo estos cambios y reformas</w:t>
      </w:r>
      <w:r w:rsidR="00197CF2" w:rsidRPr="00F7568F">
        <w:rPr>
          <w:rFonts w:ascii="Open Sans" w:hAnsi="Open Sans" w:cs="Open Sans"/>
          <w:sz w:val="32"/>
          <w:szCs w:val="32"/>
        </w:rPr>
        <w:t xml:space="preserve"> con convicción</w:t>
      </w:r>
      <w:r w:rsidR="004E6604" w:rsidRPr="00F7568F">
        <w:rPr>
          <w:rFonts w:ascii="Open Sans" w:hAnsi="Open Sans" w:cs="Open Sans"/>
          <w:sz w:val="32"/>
          <w:szCs w:val="32"/>
        </w:rPr>
        <w:t>.</w:t>
      </w:r>
      <w:r w:rsidR="006D5B54">
        <w:rPr>
          <w:rFonts w:ascii="Open Sans" w:hAnsi="Open Sans" w:cs="Open Sans"/>
          <w:sz w:val="32"/>
          <w:szCs w:val="32"/>
        </w:rPr>
        <w:t xml:space="preserve"> Porque cuando la profesión crece, la sociedad gana.</w:t>
      </w:r>
    </w:p>
    <w:p w14:paraId="3100E69B" w14:textId="77777777" w:rsidR="00C913C8" w:rsidRDefault="00CC7E41" w:rsidP="00CC7E41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 xml:space="preserve">En este recorrido, hemos comprobado que, aunque pueda haber obstáculos, estos son simplemente oportunidades disfrazadas, y que la verdadera fuerza reside en la capacidad de </w:t>
      </w:r>
      <w:r w:rsidR="008E4BE2">
        <w:rPr>
          <w:rFonts w:ascii="Open Sans" w:hAnsi="Open Sans" w:cs="Open Sans"/>
          <w:sz w:val="32"/>
          <w:szCs w:val="32"/>
        </w:rPr>
        <w:t xml:space="preserve">abordar los cambios manteniéndonos </w:t>
      </w:r>
      <w:r w:rsidRPr="00F7568F">
        <w:rPr>
          <w:rFonts w:ascii="Open Sans" w:hAnsi="Open Sans" w:cs="Open Sans"/>
          <w:sz w:val="32"/>
          <w:szCs w:val="32"/>
        </w:rPr>
        <w:t xml:space="preserve">fieles a nuestros valores y </w:t>
      </w:r>
      <w:r w:rsidR="008E4BE2">
        <w:rPr>
          <w:rFonts w:ascii="Open Sans" w:hAnsi="Open Sans" w:cs="Open Sans"/>
          <w:sz w:val="32"/>
          <w:szCs w:val="32"/>
        </w:rPr>
        <w:t>principios</w:t>
      </w:r>
      <w:r w:rsidRPr="00F7568F">
        <w:rPr>
          <w:rFonts w:ascii="Open Sans" w:hAnsi="Open Sans" w:cs="Open Sans"/>
          <w:sz w:val="32"/>
          <w:szCs w:val="32"/>
        </w:rPr>
        <w:t xml:space="preserve">. </w:t>
      </w:r>
    </w:p>
    <w:p w14:paraId="7DEB1D5D" w14:textId="16689BF1" w:rsidR="00140EED" w:rsidRDefault="00140EED" w:rsidP="00CC7E41">
      <w:pPr>
        <w:jc w:val="both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sz w:val="32"/>
          <w:szCs w:val="32"/>
        </w:rPr>
        <w:t>Nuestra historia, con más de 125 años de recorrido, demuestra que cuando hay un propósito claro y se trabaja con compromiso</w:t>
      </w:r>
      <w:r w:rsidR="005B628C">
        <w:rPr>
          <w:rFonts w:ascii="Open Sans" w:hAnsi="Open Sans" w:cs="Open Sans"/>
          <w:sz w:val="32"/>
          <w:szCs w:val="32"/>
        </w:rPr>
        <w:t xml:space="preserve"> y vocación</w:t>
      </w:r>
      <w:r w:rsidR="00045028">
        <w:rPr>
          <w:rFonts w:ascii="Open Sans" w:hAnsi="Open Sans" w:cs="Open Sans"/>
          <w:sz w:val="32"/>
          <w:szCs w:val="32"/>
        </w:rPr>
        <w:t xml:space="preserve">, todo es posible. Los cambios no solo son necesarios, </w:t>
      </w:r>
      <w:r w:rsidR="00045028" w:rsidRPr="009E0961">
        <w:rPr>
          <w:rFonts w:ascii="Open Sans" w:hAnsi="Open Sans" w:cs="Open Sans"/>
          <w:sz w:val="32"/>
          <w:szCs w:val="32"/>
        </w:rPr>
        <w:t>también son inevitables.</w:t>
      </w:r>
      <w:r w:rsidR="00045028">
        <w:rPr>
          <w:rFonts w:ascii="Open Sans" w:hAnsi="Open Sans" w:cs="Open Sans"/>
          <w:sz w:val="32"/>
          <w:szCs w:val="32"/>
        </w:rPr>
        <w:t xml:space="preserve"> Y lo mejor que tenemos para avanzar es </w:t>
      </w:r>
      <w:r w:rsidR="000E1B11">
        <w:rPr>
          <w:rFonts w:ascii="Open Sans" w:hAnsi="Open Sans" w:cs="Open Sans"/>
          <w:sz w:val="32"/>
          <w:szCs w:val="32"/>
        </w:rPr>
        <w:t>el impulso de quienes hac</w:t>
      </w:r>
      <w:r w:rsidR="00F410C7">
        <w:rPr>
          <w:rFonts w:ascii="Open Sans" w:hAnsi="Open Sans" w:cs="Open Sans"/>
          <w:sz w:val="32"/>
          <w:szCs w:val="32"/>
        </w:rPr>
        <w:t>éis</w:t>
      </w:r>
      <w:r w:rsidR="000E1B11">
        <w:rPr>
          <w:rFonts w:ascii="Open Sans" w:hAnsi="Open Sans" w:cs="Open Sans"/>
          <w:sz w:val="32"/>
          <w:szCs w:val="32"/>
        </w:rPr>
        <w:t xml:space="preserve"> que esto funcione cada día: los colegiados.</w:t>
      </w:r>
    </w:p>
    <w:p w14:paraId="514CE76E" w14:textId="3383CB85" w:rsidR="00306772" w:rsidRPr="00F7568F" w:rsidRDefault="001A5F0C" w:rsidP="00CC7E41">
      <w:pPr>
        <w:jc w:val="both"/>
        <w:rPr>
          <w:rFonts w:ascii="Open Sans" w:hAnsi="Open Sans" w:cs="Open Sans"/>
          <w:sz w:val="32"/>
          <w:szCs w:val="32"/>
        </w:rPr>
      </w:pPr>
      <w:r>
        <w:rPr>
          <w:rFonts w:ascii="Open Sans" w:hAnsi="Open Sans" w:cs="Open Sans"/>
          <w:sz w:val="32"/>
          <w:szCs w:val="32"/>
        </w:rPr>
        <w:t>Sigamos construyendo juntos</w:t>
      </w:r>
      <w:r w:rsidR="001A26F8">
        <w:rPr>
          <w:rFonts w:ascii="Open Sans" w:hAnsi="Open Sans" w:cs="Open Sans"/>
          <w:sz w:val="32"/>
          <w:szCs w:val="32"/>
        </w:rPr>
        <w:t xml:space="preserve"> el </w:t>
      </w:r>
      <w:r w:rsidR="00C439C4">
        <w:rPr>
          <w:rFonts w:ascii="Open Sans" w:hAnsi="Open Sans" w:cs="Open Sans"/>
          <w:sz w:val="32"/>
          <w:szCs w:val="32"/>
        </w:rPr>
        <w:t>futuro</w:t>
      </w:r>
      <w:r w:rsidR="001A26F8">
        <w:rPr>
          <w:rFonts w:ascii="Open Sans" w:hAnsi="Open Sans" w:cs="Open Sans"/>
          <w:sz w:val="32"/>
          <w:szCs w:val="32"/>
        </w:rPr>
        <w:t xml:space="preserve"> que el conjunto de nuestra profesión</w:t>
      </w:r>
      <w:r w:rsidR="00C439C4">
        <w:rPr>
          <w:rFonts w:ascii="Open Sans" w:hAnsi="Open Sans" w:cs="Open Sans"/>
          <w:sz w:val="32"/>
          <w:szCs w:val="32"/>
        </w:rPr>
        <w:t xml:space="preserve"> quiere</w:t>
      </w:r>
      <w:r w:rsidR="001A26F8">
        <w:rPr>
          <w:rFonts w:ascii="Open Sans" w:hAnsi="Open Sans" w:cs="Open Sans"/>
          <w:sz w:val="32"/>
          <w:szCs w:val="32"/>
        </w:rPr>
        <w:t>.</w:t>
      </w:r>
    </w:p>
    <w:p w14:paraId="4D6D9D30" w14:textId="070CE73F" w:rsidR="00197CF2" w:rsidRPr="00F7568F" w:rsidRDefault="00197CF2" w:rsidP="00CC7E41">
      <w:pPr>
        <w:jc w:val="both"/>
        <w:rPr>
          <w:rFonts w:ascii="Open Sans" w:hAnsi="Open Sans" w:cs="Open Sans"/>
          <w:sz w:val="32"/>
          <w:szCs w:val="32"/>
        </w:rPr>
      </w:pPr>
      <w:r w:rsidRPr="00F7568F">
        <w:rPr>
          <w:rFonts w:ascii="Open Sans" w:hAnsi="Open Sans" w:cs="Open Sans"/>
          <w:sz w:val="32"/>
          <w:szCs w:val="32"/>
        </w:rPr>
        <w:t>Muchas gracias.</w:t>
      </w:r>
    </w:p>
    <w:sectPr w:rsidR="00197CF2" w:rsidRPr="00F7568F" w:rsidSect="006F516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133" w:bottom="1417" w:left="1701" w:header="708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794011" w14:textId="77777777" w:rsidR="003825B8" w:rsidRDefault="003825B8" w:rsidP="00C91687">
      <w:pPr>
        <w:spacing w:after="0" w:line="240" w:lineRule="auto"/>
      </w:pPr>
      <w:r>
        <w:separator/>
      </w:r>
    </w:p>
  </w:endnote>
  <w:endnote w:type="continuationSeparator" w:id="0">
    <w:p w14:paraId="527B1CBB" w14:textId="77777777" w:rsidR="003825B8" w:rsidRDefault="003825B8" w:rsidP="00C91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arlow ExtraBold">
    <w:altName w:val="Courier New"/>
    <w:panose1 w:val="00000900000000000000"/>
    <w:charset w:val="00"/>
    <w:family w:val="auto"/>
    <w:pitch w:val="variable"/>
    <w:sig w:usb0="20000007" w:usb1="00000000" w:usb2="00000000" w:usb3="00000000" w:csb0="00000193" w:csb1="00000000"/>
  </w:font>
  <w:font w:name="Open Sans">
    <w:altName w:val="Times New Roman"/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Arial Unicode MS">
    <w:panose1 w:val="020B0604020202020204"/>
    <w:charset w:val="00"/>
    <w:family w:val="roman"/>
    <w:pitch w:val="default"/>
  </w:font>
  <w:font w:name="Open Sans Regular Bold">
    <w:altName w:val="Open Sans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B87211" w14:textId="77777777" w:rsidR="00A721E6" w:rsidRDefault="00A721E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8C6E21" w14:textId="77777777" w:rsidR="00C91687" w:rsidRDefault="00C91687" w:rsidP="00C91687">
    <w:pPr>
      <w:pStyle w:val="Encabezado"/>
      <w:jc w:val="right"/>
      <w:rPr>
        <w:rStyle w:val="Ninguno"/>
        <w:rFonts w:ascii="Open Sans" w:hAnsi="Open Sans"/>
        <w:color w:val="024731"/>
        <w:sz w:val="14"/>
        <w:szCs w:val="14"/>
        <w:u w:color="024731"/>
      </w:rPr>
    </w:pPr>
  </w:p>
  <w:p w14:paraId="5969BAA2" w14:textId="77777777" w:rsidR="00C91687" w:rsidRDefault="00C91687" w:rsidP="00C91687">
    <w:pPr>
      <w:pStyle w:val="Encabezado"/>
      <w:jc w:val="right"/>
      <w:rPr>
        <w:rStyle w:val="Ninguno"/>
        <w:rFonts w:ascii="Open Sans" w:eastAsia="Open Sans" w:hAnsi="Open Sans" w:cs="Open Sans"/>
        <w:color w:val="024731"/>
        <w:sz w:val="14"/>
        <w:szCs w:val="14"/>
        <w:u w:color="024731"/>
      </w:rPr>
    </w:pPr>
    <w:r>
      <w:rPr>
        <w:rStyle w:val="Ninguno"/>
        <w:rFonts w:ascii="Open Sans" w:hAnsi="Open Sans"/>
        <w:color w:val="024731"/>
        <w:sz w:val="14"/>
        <w:szCs w:val="14"/>
        <w:u w:color="024731"/>
      </w:rPr>
      <w:t>Santa Engracia, 31 - 28010 Madrid</w:t>
    </w:r>
  </w:p>
  <w:p w14:paraId="4829C01A" w14:textId="77777777" w:rsidR="00C91687" w:rsidRDefault="00C91687" w:rsidP="00C91687">
    <w:pPr>
      <w:pStyle w:val="Encabezado"/>
      <w:jc w:val="right"/>
    </w:pPr>
    <w:r>
      <w:rPr>
        <w:rStyle w:val="Ninguno"/>
        <w:rFonts w:ascii="Open Sans Regular Bold" w:hAnsi="Open Sans Regular Bold"/>
        <w:color w:val="319B42"/>
        <w:sz w:val="14"/>
        <w:szCs w:val="14"/>
        <w:u w:color="319B42"/>
      </w:rPr>
      <w:t>T</w:t>
    </w:r>
    <w:r>
      <w:rPr>
        <w:rStyle w:val="Ninguno"/>
        <w:rFonts w:ascii="Open Sans" w:hAnsi="Open Sans"/>
        <w:color w:val="FF0000"/>
        <w:sz w:val="14"/>
        <w:szCs w:val="14"/>
        <w:u w:color="FF0000"/>
      </w:rPr>
      <w:t xml:space="preserve"> </w:t>
    </w:r>
    <w:r>
      <w:rPr>
        <w:rStyle w:val="Ninguno"/>
        <w:rFonts w:ascii="Open Sans" w:hAnsi="Open Sans"/>
        <w:color w:val="024731"/>
        <w:sz w:val="14"/>
        <w:szCs w:val="14"/>
        <w:u w:color="024731"/>
      </w:rPr>
      <w:t xml:space="preserve">91 406 84 00 </w:t>
    </w:r>
    <w:r>
      <w:rPr>
        <w:rStyle w:val="Ninguno"/>
        <w:rFonts w:ascii="Open Sans" w:hAnsi="Open Sans"/>
        <w:color w:val="319B42"/>
        <w:sz w:val="14"/>
        <w:szCs w:val="14"/>
        <w:u w:color="319B42"/>
      </w:rPr>
      <w:t xml:space="preserve">| </w:t>
    </w:r>
    <w:proofErr w:type="gramStart"/>
    <w:r>
      <w:rPr>
        <w:rStyle w:val="Ninguno"/>
        <w:rFonts w:ascii="Open Sans" w:hAnsi="Open Sans"/>
        <w:color w:val="024731"/>
        <w:sz w:val="14"/>
        <w:szCs w:val="14"/>
        <w:u w:color="024731"/>
      </w:rPr>
      <w:t xml:space="preserve">cofm@e.cofm.es  </w:t>
    </w:r>
    <w:r>
      <w:rPr>
        <w:rStyle w:val="Ninguno"/>
        <w:rFonts w:ascii="Open Sans" w:hAnsi="Open Sans"/>
        <w:color w:val="319B42"/>
        <w:sz w:val="14"/>
        <w:szCs w:val="14"/>
        <w:u w:color="319B42"/>
      </w:rPr>
      <w:t>|</w:t>
    </w:r>
    <w:proofErr w:type="gramEnd"/>
    <w:r>
      <w:rPr>
        <w:rStyle w:val="Ninguno"/>
        <w:rFonts w:ascii="Open Sans" w:hAnsi="Open Sans"/>
        <w:color w:val="024731"/>
        <w:sz w:val="14"/>
        <w:szCs w:val="14"/>
        <w:u w:color="024731"/>
      </w:rPr>
      <w:t xml:space="preserve">  cofm.es</w:t>
    </w:r>
  </w:p>
  <w:p w14:paraId="04BB8AD4" w14:textId="77777777" w:rsidR="00C91687" w:rsidRDefault="00C9168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872B8E" w14:textId="77777777" w:rsidR="006F516F" w:rsidRDefault="006F516F" w:rsidP="00C91687">
    <w:pPr>
      <w:pStyle w:val="Encabezado"/>
      <w:jc w:val="right"/>
      <w:rPr>
        <w:rStyle w:val="Ninguno"/>
        <w:rFonts w:ascii="Open Sans" w:hAnsi="Open Sans"/>
        <w:color w:val="024731"/>
        <w:sz w:val="14"/>
        <w:szCs w:val="14"/>
        <w:u w:color="024731"/>
      </w:rPr>
    </w:pPr>
  </w:p>
  <w:p w14:paraId="5A9EA633" w14:textId="77777777" w:rsidR="006F516F" w:rsidRDefault="006F516F" w:rsidP="00C91687">
    <w:pPr>
      <w:pStyle w:val="Encabezado"/>
      <w:jc w:val="right"/>
      <w:rPr>
        <w:rStyle w:val="Ninguno"/>
        <w:rFonts w:ascii="Open Sans" w:hAnsi="Open Sans"/>
        <w:color w:val="024731"/>
        <w:sz w:val="14"/>
        <w:szCs w:val="14"/>
        <w:u w:color="024731"/>
      </w:rPr>
    </w:pPr>
  </w:p>
  <w:p w14:paraId="135AD489" w14:textId="77777777" w:rsidR="00C91687" w:rsidRDefault="0076052F" w:rsidP="00C91687">
    <w:pPr>
      <w:pStyle w:val="Encabezado"/>
      <w:jc w:val="right"/>
      <w:rPr>
        <w:rStyle w:val="Ninguno"/>
        <w:rFonts w:ascii="Open Sans" w:hAnsi="Open Sans"/>
        <w:color w:val="024731"/>
        <w:sz w:val="14"/>
        <w:szCs w:val="14"/>
        <w:u w:color="024731"/>
      </w:rPr>
    </w:pPr>
    <w:r w:rsidRPr="0076052F">
      <w:rPr>
        <w:noProof/>
      </w:rPr>
      <w:drawing>
        <wp:anchor distT="0" distB="0" distL="114300" distR="114300" simplePos="0" relativeHeight="251658239" behindDoc="1" locked="0" layoutInCell="1" allowOverlap="1" wp14:anchorId="378B3D10" wp14:editId="73B25684">
          <wp:simplePos x="0" y="0"/>
          <wp:positionH relativeFrom="page">
            <wp:align>center</wp:align>
          </wp:positionH>
          <wp:positionV relativeFrom="paragraph">
            <wp:posOffset>-389572</wp:posOffset>
          </wp:positionV>
          <wp:extent cx="7586663" cy="1271134"/>
          <wp:effectExtent l="0" t="0" r="0" b="571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6663" cy="12711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E9855BA" w14:textId="77777777" w:rsidR="00C91687" w:rsidRDefault="00C91687" w:rsidP="00C91687">
    <w:pPr>
      <w:pStyle w:val="Encabezado"/>
      <w:jc w:val="right"/>
      <w:rPr>
        <w:rStyle w:val="Ninguno"/>
        <w:rFonts w:ascii="Open Sans" w:eastAsia="Open Sans" w:hAnsi="Open Sans" w:cs="Open Sans"/>
        <w:color w:val="024731"/>
        <w:sz w:val="14"/>
        <w:szCs w:val="14"/>
        <w:u w:color="024731"/>
      </w:rPr>
    </w:pPr>
    <w:r>
      <w:rPr>
        <w:rStyle w:val="Ninguno"/>
        <w:rFonts w:ascii="Open Sans" w:hAnsi="Open Sans"/>
        <w:color w:val="024731"/>
        <w:sz w:val="14"/>
        <w:szCs w:val="14"/>
        <w:u w:color="024731"/>
      </w:rPr>
      <w:t>Santa Engracia, 31 - 28010 Madrid</w:t>
    </w:r>
  </w:p>
  <w:p w14:paraId="551D7EC3" w14:textId="77777777" w:rsidR="00C91687" w:rsidRDefault="00C91687" w:rsidP="00C91687">
    <w:pPr>
      <w:pStyle w:val="Encabezado"/>
      <w:jc w:val="right"/>
    </w:pPr>
    <w:r>
      <w:rPr>
        <w:rStyle w:val="Ninguno"/>
        <w:rFonts w:ascii="Open Sans Regular Bold" w:hAnsi="Open Sans Regular Bold"/>
        <w:color w:val="319B42"/>
        <w:sz w:val="14"/>
        <w:szCs w:val="14"/>
        <w:u w:color="319B42"/>
      </w:rPr>
      <w:t>T</w:t>
    </w:r>
    <w:r>
      <w:rPr>
        <w:rStyle w:val="Ninguno"/>
        <w:rFonts w:ascii="Open Sans" w:hAnsi="Open Sans"/>
        <w:color w:val="FF0000"/>
        <w:sz w:val="14"/>
        <w:szCs w:val="14"/>
        <w:u w:color="FF0000"/>
      </w:rPr>
      <w:t xml:space="preserve"> </w:t>
    </w:r>
    <w:r>
      <w:rPr>
        <w:rStyle w:val="Ninguno"/>
        <w:rFonts w:ascii="Open Sans" w:hAnsi="Open Sans"/>
        <w:color w:val="024731"/>
        <w:sz w:val="14"/>
        <w:szCs w:val="14"/>
        <w:u w:color="024731"/>
      </w:rPr>
      <w:t xml:space="preserve">91 406 84 00 </w:t>
    </w:r>
    <w:r>
      <w:rPr>
        <w:rStyle w:val="Ninguno"/>
        <w:rFonts w:ascii="Open Sans" w:hAnsi="Open Sans"/>
        <w:color w:val="319B42"/>
        <w:sz w:val="14"/>
        <w:szCs w:val="14"/>
        <w:u w:color="319B42"/>
      </w:rPr>
      <w:t xml:space="preserve">| </w:t>
    </w:r>
    <w:proofErr w:type="gramStart"/>
    <w:r>
      <w:rPr>
        <w:rStyle w:val="Ninguno"/>
        <w:rFonts w:ascii="Open Sans" w:hAnsi="Open Sans"/>
        <w:color w:val="024731"/>
        <w:sz w:val="14"/>
        <w:szCs w:val="14"/>
        <w:u w:color="024731"/>
      </w:rPr>
      <w:t xml:space="preserve">cofm@e.cofm.es  </w:t>
    </w:r>
    <w:r>
      <w:rPr>
        <w:rStyle w:val="Ninguno"/>
        <w:rFonts w:ascii="Open Sans" w:hAnsi="Open Sans"/>
        <w:color w:val="319B42"/>
        <w:sz w:val="14"/>
        <w:szCs w:val="14"/>
        <w:u w:color="319B42"/>
      </w:rPr>
      <w:t>|</w:t>
    </w:r>
    <w:proofErr w:type="gramEnd"/>
    <w:r>
      <w:rPr>
        <w:rStyle w:val="Ninguno"/>
        <w:rFonts w:ascii="Open Sans" w:hAnsi="Open Sans"/>
        <w:color w:val="024731"/>
        <w:sz w:val="14"/>
        <w:szCs w:val="14"/>
        <w:u w:color="024731"/>
      </w:rPr>
      <w:t xml:space="preserve">  cofm.es</w:t>
    </w:r>
  </w:p>
  <w:p w14:paraId="6794CF89" w14:textId="77777777" w:rsidR="00C91687" w:rsidRDefault="00C91687" w:rsidP="00C91687">
    <w:pPr>
      <w:pStyle w:val="Piedepgina"/>
      <w:tabs>
        <w:tab w:val="clear" w:pos="4252"/>
        <w:tab w:val="clear" w:pos="8504"/>
        <w:tab w:val="left" w:pos="3068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43BAE2" w14:textId="77777777" w:rsidR="003825B8" w:rsidRDefault="003825B8" w:rsidP="00C91687">
      <w:pPr>
        <w:spacing w:after="0" w:line="240" w:lineRule="auto"/>
      </w:pPr>
      <w:r>
        <w:separator/>
      </w:r>
    </w:p>
  </w:footnote>
  <w:footnote w:type="continuationSeparator" w:id="0">
    <w:p w14:paraId="7E99A4D8" w14:textId="77777777" w:rsidR="003825B8" w:rsidRDefault="003825B8" w:rsidP="00C91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BB36A" w14:textId="77777777" w:rsidR="00A721E6" w:rsidRDefault="00A721E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5A378" w14:textId="77777777" w:rsidR="00C91687" w:rsidRPr="00FC2ABA" w:rsidRDefault="00FC2ABA" w:rsidP="00FC2ABA">
    <w:pPr>
      <w:pStyle w:val="Encabezado"/>
      <w:jc w:val="right"/>
      <w:rPr>
        <w:rStyle w:val="Ninguno"/>
        <w:rFonts w:ascii="Open Sans" w:hAnsi="Open Sans" w:cs="Open Sans"/>
        <w:color w:val="024731"/>
        <w:sz w:val="16"/>
        <w:szCs w:val="16"/>
        <w:u w:color="024731"/>
      </w:rPr>
    </w:pPr>
    <w:r w:rsidRPr="00FC2ABA">
      <w:rPr>
        <w:rStyle w:val="Ninguno"/>
        <w:rFonts w:ascii="Open Sans" w:hAnsi="Open Sans" w:cs="Open Sans"/>
        <w:color w:val="024731"/>
        <w:sz w:val="16"/>
        <w:szCs w:val="16"/>
        <w:u w:color="024731"/>
      </w:rPr>
      <w:t xml:space="preserve">Página </w:t>
    </w:r>
    <w:r w:rsidRPr="00FC2ABA">
      <w:rPr>
        <w:rStyle w:val="Ninguno"/>
        <w:rFonts w:ascii="Open Sans" w:hAnsi="Open Sans" w:cs="Open Sans"/>
        <w:color w:val="024731"/>
        <w:sz w:val="16"/>
        <w:szCs w:val="16"/>
        <w:u w:color="024731"/>
      </w:rPr>
      <w:fldChar w:fldCharType="begin"/>
    </w:r>
    <w:r w:rsidRPr="00FC2ABA">
      <w:rPr>
        <w:rStyle w:val="Ninguno"/>
        <w:rFonts w:ascii="Open Sans" w:hAnsi="Open Sans" w:cs="Open Sans"/>
        <w:color w:val="024731"/>
        <w:sz w:val="16"/>
        <w:szCs w:val="16"/>
        <w:u w:color="024731"/>
      </w:rPr>
      <w:instrText>PAGE   \* MERGEFORMAT</w:instrText>
    </w:r>
    <w:r w:rsidRPr="00FC2ABA">
      <w:rPr>
        <w:rStyle w:val="Ninguno"/>
        <w:rFonts w:ascii="Open Sans" w:hAnsi="Open Sans" w:cs="Open Sans"/>
        <w:color w:val="024731"/>
        <w:sz w:val="16"/>
        <w:szCs w:val="16"/>
        <w:u w:color="024731"/>
      </w:rPr>
      <w:fldChar w:fldCharType="separate"/>
    </w:r>
    <w:r w:rsidRPr="00FC2ABA">
      <w:rPr>
        <w:rStyle w:val="Ninguno"/>
        <w:rFonts w:ascii="Open Sans" w:hAnsi="Open Sans" w:cs="Open Sans"/>
        <w:color w:val="024731"/>
        <w:sz w:val="16"/>
        <w:szCs w:val="16"/>
        <w:u w:color="024731"/>
      </w:rPr>
      <w:t>1</w:t>
    </w:r>
    <w:r w:rsidRPr="00FC2ABA">
      <w:rPr>
        <w:rStyle w:val="Ninguno"/>
        <w:rFonts w:ascii="Open Sans" w:hAnsi="Open Sans" w:cs="Open Sans"/>
        <w:color w:val="024731"/>
        <w:sz w:val="16"/>
        <w:szCs w:val="16"/>
        <w:u w:color="024731"/>
      </w:rPr>
      <w:fldChar w:fldCharType="end"/>
    </w:r>
    <w:r w:rsidR="00C91687" w:rsidRPr="00FC2ABA">
      <w:rPr>
        <w:rFonts w:ascii="Open Sans" w:hAnsi="Open Sans" w:cs="Open Sans"/>
        <w:noProof/>
        <w:sz w:val="16"/>
        <w:szCs w:val="16"/>
      </w:rPr>
      <mc:AlternateContent>
        <mc:Choice Requires="wps">
          <w:drawing>
            <wp:anchor distT="152400" distB="152400" distL="152400" distR="152400" simplePos="0" relativeHeight="251661312" behindDoc="1" locked="0" layoutInCell="1" allowOverlap="1" wp14:anchorId="52692E43" wp14:editId="282093BD">
              <wp:simplePos x="0" y="0"/>
              <wp:positionH relativeFrom="page">
                <wp:align>right</wp:align>
              </wp:positionH>
              <wp:positionV relativeFrom="page">
                <wp:posOffset>327342</wp:posOffset>
              </wp:positionV>
              <wp:extent cx="7556500" cy="10693400"/>
              <wp:effectExtent l="0" t="0" r="6350" b="0"/>
              <wp:wrapNone/>
              <wp:docPr id="2" name="officeArt object" descr="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0693400"/>
                      </a:xfrm>
                      <a:prstGeom prst="roundRect">
                        <a:avLst>
                          <a:gd name="adj" fmla="val 0"/>
                        </a:avLst>
                      </a:prstGeom>
                      <a:blipFill rotWithShape="1">
                        <a:blip r:embed="rId1"/>
                        <a:srcRect/>
                        <a:stretch>
                          <a:fillRect/>
                        </a:stretch>
                      </a:blip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w14:anchorId="3C733F61" id="officeArt object" o:spid="_x0000_s1026" alt="Rectángulo" style="position:absolute;margin-left:543.8pt;margin-top:25.75pt;width:595pt;height:842pt;z-index:-251655168;visibility:visible;mso-wrap-style:square;mso-wrap-distance-left:12pt;mso-wrap-distance-top:12pt;mso-wrap-distance-right:12pt;mso-wrap-distance-bottom:12pt;mso-position-horizontal:right;mso-position-horizontal-relative:page;mso-position-vertical:absolute;mso-position-vertical-relative:page;v-text-anchor:top" arcsize="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" stroked="f" strokeweight="1pt">
              <v:fill r:id="rId2" o:title="Rectángulo" recolor="t" rotate="t" type="frame"/>
              <v:stroke miterlimit="4" joinstyle="miter"/>
              <w10:wrap anchorx="page" anchory="page"/>
            </v:roundrect>
          </w:pict>
        </mc:Fallback>
      </mc:AlternateContent>
    </w:r>
  </w:p>
  <w:p w14:paraId="121CFDFA" w14:textId="77777777" w:rsidR="00C91687" w:rsidRDefault="00C91687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D7155A" w14:textId="77777777" w:rsidR="00C91687" w:rsidRDefault="00835826" w:rsidP="00C91687">
    <w:pPr>
      <w:pStyle w:val="Encabezado"/>
      <w:rPr>
        <w:rStyle w:val="Ninguno"/>
        <w:rFonts w:ascii="Open Sans Regular Bold" w:hAnsi="Open Sans Regular Bold"/>
        <w:color w:val="024731"/>
        <w:sz w:val="32"/>
        <w:szCs w:val="32"/>
        <w:u w:color="024731"/>
      </w:rPr>
    </w:pPr>
    <w:r>
      <w:rPr>
        <w:noProof/>
        <w:sz w:val="16"/>
        <w:szCs w:val="16"/>
      </w:rPr>
      <w:drawing>
        <wp:anchor distT="152400" distB="152400" distL="152400" distR="152400" simplePos="0" relativeHeight="251659264" behindDoc="1" locked="0" layoutInCell="1" allowOverlap="1" wp14:anchorId="04D07382" wp14:editId="4BEBFE65">
          <wp:simplePos x="0" y="0"/>
          <wp:positionH relativeFrom="margin">
            <wp:posOffset>4977765</wp:posOffset>
          </wp:positionH>
          <wp:positionV relativeFrom="margin">
            <wp:posOffset>-863600</wp:posOffset>
          </wp:positionV>
          <wp:extent cx="566004" cy="581660"/>
          <wp:effectExtent l="0" t="0" r="5715" b="8890"/>
          <wp:wrapNone/>
          <wp:docPr id="6" name="officeArt object" descr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Imagen 3" descr="Imagen 3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6004" cy="58166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A5AFF41" w14:textId="77777777" w:rsidR="00C91687" w:rsidRDefault="00C91687" w:rsidP="00C91687">
    <w:pPr>
      <w:pStyle w:val="Encabezado"/>
      <w:rPr>
        <w:rStyle w:val="Ninguno"/>
        <w:rFonts w:ascii="Open Sans Regular Bold" w:hAnsi="Open Sans Regular Bold"/>
        <w:color w:val="024731"/>
        <w:sz w:val="32"/>
        <w:szCs w:val="32"/>
        <w:u w:color="024731"/>
      </w:rPr>
    </w:pPr>
  </w:p>
  <w:p w14:paraId="4FFF271F" w14:textId="0537F2E1" w:rsidR="00C91687" w:rsidRDefault="00A721E6" w:rsidP="00C91687">
    <w:pPr>
      <w:pStyle w:val="Encabezado"/>
    </w:pPr>
    <w:r>
      <w:rPr>
        <w:rStyle w:val="Ninguno"/>
        <w:rFonts w:ascii="Open Sans Regular Bold" w:hAnsi="Open Sans Regular Bold"/>
        <w:color w:val="024731"/>
        <w:sz w:val="32"/>
        <w:szCs w:val="32"/>
        <w:u w:color="024731"/>
      </w:rPr>
      <w:t>PRESIDENCIA</w:t>
    </w:r>
    <w:r w:rsidR="00C91687">
      <w:rPr>
        <w:rStyle w:val="Ninguno"/>
        <w:rFonts w:ascii="Open Sans" w:hAnsi="Open Sans"/>
        <w:color w:val="024731"/>
        <w:sz w:val="16"/>
        <w:szCs w:val="16"/>
        <w:u w:color="024731"/>
      </w:rPr>
      <w:t xml:space="preserve"> </w:t>
    </w:r>
  </w:p>
  <w:p w14:paraId="0A8CA72F" w14:textId="77777777" w:rsidR="00C91687" w:rsidRDefault="00C9168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7378B1"/>
    <w:multiLevelType w:val="hybridMultilevel"/>
    <w:tmpl w:val="4ED6C47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48388A"/>
    <w:multiLevelType w:val="hybridMultilevel"/>
    <w:tmpl w:val="874607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F414C2"/>
    <w:multiLevelType w:val="hybridMultilevel"/>
    <w:tmpl w:val="03426B8C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05575614">
    <w:abstractNumId w:val="0"/>
  </w:num>
  <w:num w:numId="2" w16cid:durableId="355892216">
    <w:abstractNumId w:val="1"/>
  </w:num>
  <w:num w:numId="3" w16cid:durableId="7159305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E57"/>
    <w:rsid w:val="00035BC5"/>
    <w:rsid w:val="00045028"/>
    <w:rsid w:val="000453E8"/>
    <w:rsid w:val="00054D0C"/>
    <w:rsid w:val="000737CD"/>
    <w:rsid w:val="0008105E"/>
    <w:rsid w:val="00086043"/>
    <w:rsid w:val="000A4A08"/>
    <w:rsid w:val="000A6967"/>
    <w:rsid w:val="000B126D"/>
    <w:rsid w:val="000B4301"/>
    <w:rsid w:val="000D31DD"/>
    <w:rsid w:val="000E1B11"/>
    <w:rsid w:val="00100BE6"/>
    <w:rsid w:val="00106F1B"/>
    <w:rsid w:val="00115B43"/>
    <w:rsid w:val="00120FD7"/>
    <w:rsid w:val="00140EED"/>
    <w:rsid w:val="0016423A"/>
    <w:rsid w:val="00176C3E"/>
    <w:rsid w:val="00183372"/>
    <w:rsid w:val="00184876"/>
    <w:rsid w:val="00197CF2"/>
    <w:rsid w:val="001A26F8"/>
    <w:rsid w:val="001A434B"/>
    <w:rsid w:val="001A5F0C"/>
    <w:rsid w:val="001C507A"/>
    <w:rsid w:val="001E478D"/>
    <w:rsid w:val="00201560"/>
    <w:rsid w:val="00217A70"/>
    <w:rsid w:val="00236678"/>
    <w:rsid w:val="0024489F"/>
    <w:rsid w:val="00245422"/>
    <w:rsid w:val="00247881"/>
    <w:rsid w:val="00252832"/>
    <w:rsid w:val="00253605"/>
    <w:rsid w:val="00264457"/>
    <w:rsid w:val="00272DA2"/>
    <w:rsid w:val="002751B5"/>
    <w:rsid w:val="00284DAC"/>
    <w:rsid w:val="0028580F"/>
    <w:rsid w:val="002A5E17"/>
    <w:rsid w:val="002B298A"/>
    <w:rsid w:val="002C7641"/>
    <w:rsid w:val="002C7D68"/>
    <w:rsid w:val="002F09BB"/>
    <w:rsid w:val="002F2194"/>
    <w:rsid w:val="002F52F5"/>
    <w:rsid w:val="00306379"/>
    <w:rsid w:val="00306772"/>
    <w:rsid w:val="00327DB4"/>
    <w:rsid w:val="00341E57"/>
    <w:rsid w:val="0035385F"/>
    <w:rsid w:val="003547B6"/>
    <w:rsid w:val="003825B8"/>
    <w:rsid w:val="003936E6"/>
    <w:rsid w:val="003A5FE5"/>
    <w:rsid w:val="003B4896"/>
    <w:rsid w:val="003D7AAE"/>
    <w:rsid w:val="003F2C9E"/>
    <w:rsid w:val="00403FC4"/>
    <w:rsid w:val="00410FEB"/>
    <w:rsid w:val="00441733"/>
    <w:rsid w:val="00445168"/>
    <w:rsid w:val="00453AF5"/>
    <w:rsid w:val="004959CC"/>
    <w:rsid w:val="004A2EDC"/>
    <w:rsid w:val="004A75E3"/>
    <w:rsid w:val="004D3C4A"/>
    <w:rsid w:val="004E6604"/>
    <w:rsid w:val="004F0158"/>
    <w:rsid w:val="004F5499"/>
    <w:rsid w:val="00562D9C"/>
    <w:rsid w:val="005915D7"/>
    <w:rsid w:val="005922B1"/>
    <w:rsid w:val="005B628C"/>
    <w:rsid w:val="005C4AF7"/>
    <w:rsid w:val="005E50EF"/>
    <w:rsid w:val="00611B57"/>
    <w:rsid w:val="006301B4"/>
    <w:rsid w:val="00653C14"/>
    <w:rsid w:val="00663038"/>
    <w:rsid w:val="006674A2"/>
    <w:rsid w:val="00674CCB"/>
    <w:rsid w:val="006B669E"/>
    <w:rsid w:val="006D5B54"/>
    <w:rsid w:val="006F04A0"/>
    <w:rsid w:val="006F147E"/>
    <w:rsid w:val="006F516F"/>
    <w:rsid w:val="00703611"/>
    <w:rsid w:val="0070432B"/>
    <w:rsid w:val="00705883"/>
    <w:rsid w:val="00705BA2"/>
    <w:rsid w:val="00713E57"/>
    <w:rsid w:val="007536CE"/>
    <w:rsid w:val="0076052F"/>
    <w:rsid w:val="0078419C"/>
    <w:rsid w:val="007A1F98"/>
    <w:rsid w:val="007B1106"/>
    <w:rsid w:val="007B5E67"/>
    <w:rsid w:val="007B78A8"/>
    <w:rsid w:val="007E1A87"/>
    <w:rsid w:val="007E24AF"/>
    <w:rsid w:val="007E555A"/>
    <w:rsid w:val="008149A3"/>
    <w:rsid w:val="008330FB"/>
    <w:rsid w:val="00835826"/>
    <w:rsid w:val="0085145A"/>
    <w:rsid w:val="00862A75"/>
    <w:rsid w:val="00865955"/>
    <w:rsid w:val="00892E3F"/>
    <w:rsid w:val="008C37F3"/>
    <w:rsid w:val="008C7369"/>
    <w:rsid w:val="008E4BE2"/>
    <w:rsid w:val="009001B9"/>
    <w:rsid w:val="00900201"/>
    <w:rsid w:val="00903B26"/>
    <w:rsid w:val="00935378"/>
    <w:rsid w:val="00944409"/>
    <w:rsid w:val="00955C62"/>
    <w:rsid w:val="00955FF7"/>
    <w:rsid w:val="00996F20"/>
    <w:rsid w:val="009A2DF3"/>
    <w:rsid w:val="009D786F"/>
    <w:rsid w:val="009E0961"/>
    <w:rsid w:val="00A21E1F"/>
    <w:rsid w:val="00A425CC"/>
    <w:rsid w:val="00A51D44"/>
    <w:rsid w:val="00A545D5"/>
    <w:rsid w:val="00A721E6"/>
    <w:rsid w:val="00A73A6D"/>
    <w:rsid w:val="00A7428D"/>
    <w:rsid w:val="00A85FBE"/>
    <w:rsid w:val="00A901E2"/>
    <w:rsid w:val="00A97176"/>
    <w:rsid w:val="00AB389A"/>
    <w:rsid w:val="00AB61D8"/>
    <w:rsid w:val="00AC02D4"/>
    <w:rsid w:val="00AE5B17"/>
    <w:rsid w:val="00AE72E2"/>
    <w:rsid w:val="00AF2B25"/>
    <w:rsid w:val="00B00429"/>
    <w:rsid w:val="00B042B9"/>
    <w:rsid w:val="00B1512B"/>
    <w:rsid w:val="00B17518"/>
    <w:rsid w:val="00B223A4"/>
    <w:rsid w:val="00B309FF"/>
    <w:rsid w:val="00B55F45"/>
    <w:rsid w:val="00B57655"/>
    <w:rsid w:val="00B65C8F"/>
    <w:rsid w:val="00B7040C"/>
    <w:rsid w:val="00B774B9"/>
    <w:rsid w:val="00B972E8"/>
    <w:rsid w:val="00BB53DB"/>
    <w:rsid w:val="00BD0480"/>
    <w:rsid w:val="00BD112F"/>
    <w:rsid w:val="00BD5FAA"/>
    <w:rsid w:val="00BE41E2"/>
    <w:rsid w:val="00BE56CB"/>
    <w:rsid w:val="00BE5A4F"/>
    <w:rsid w:val="00BE651E"/>
    <w:rsid w:val="00BF6786"/>
    <w:rsid w:val="00C14FF0"/>
    <w:rsid w:val="00C439C4"/>
    <w:rsid w:val="00C574B9"/>
    <w:rsid w:val="00C666F8"/>
    <w:rsid w:val="00C913C8"/>
    <w:rsid w:val="00C91687"/>
    <w:rsid w:val="00CC7E41"/>
    <w:rsid w:val="00CD6CC8"/>
    <w:rsid w:val="00CE16CF"/>
    <w:rsid w:val="00CE7751"/>
    <w:rsid w:val="00CF013D"/>
    <w:rsid w:val="00CF10BC"/>
    <w:rsid w:val="00D029AE"/>
    <w:rsid w:val="00D1058D"/>
    <w:rsid w:val="00D10831"/>
    <w:rsid w:val="00D15B48"/>
    <w:rsid w:val="00D16007"/>
    <w:rsid w:val="00D20967"/>
    <w:rsid w:val="00D228A6"/>
    <w:rsid w:val="00D32EDC"/>
    <w:rsid w:val="00D516FC"/>
    <w:rsid w:val="00D61076"/>
    <w:rsid w:val="00D64330"/>
    <w:rsid w:val="00D66148"/>
    <w:rsid w:val="00D70B3C"/>
    <w:rsid w:val="00D820A0"/>
    <w:rsid w:val="00D8351B"/>
    <w:rsid w:val="00DA4B74"/>
    <w:rsid w:val="00DB4131"/>
    <w:rsid w:val="00DB6973"/>
    <w:rsid w:val="00DC14EF"/>
    <w:rsid w:val="00DD6EF8"/>
    <w:rsid w:val="00DE05F9"/>
    <w:rsid w:val="00DE6682"/>
    <w:rsid w:val="00DE7557"/>
    <w:rsid w:val="00E07440"/>
    <w:rsid w:val="00E11180"/>
    <w:rsid w:val="00E13115"/>
    <w:rsid w:val="00E41CAB"/>
    <w:rsid w:val="00E47569"/>
    <w:rsid w:val="00E478E2"/>
    <w:rsid w:val="00E613D2"/>
    <w:rsid w:val="00E77F13"/>
    <w:rsid w:val="00E81C9B"/>
    <w:rsid w:val="00EB4BAF"/>
    <w:rsid w:val="00EC0E3F"/>
    <w:rsid w:val="00EC136A"/>
    <w:rsid w:val="00ED7475"/>
    <w:rsid w:val="00EF7DF9"/>
    <w:rsid w:val="00F0433D"/>
    <w:rsid w:val="00F11BC1"/>
    <w:rsid w:val="00F21546"/>
    <w:rsid w:val="00F3786F"/>
    <w:rsid w:val="00F410C7"/>
    <w:rsid w:val="00F53A75"/>
    <w:rsid w:val="00F64A23"/>
    <w:rsid w:val="00F64CB6"/>
    <w:rsid w:val="00F64CD0"/>
    <w:rsid w:val="00F7568F"/>
    <w:rsid w:val="00F960BC"/>
    <w:rsid w:val="00FA2939"/>
    <w:rsid w:val="00FC2A61"/>
    <w:rsid w:val="00FC2ABA"/>
    <w:rsid w:val="00FD1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34E973"/>
  <w15:chartTrackingRefBased/>
  <w15:docId w15:val="{A85D96B5-1730-4399-9351-D0945DBBD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C9168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9168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link w:val="NormalWebCar"/>
    <w:uiPriority w:val="99"/>
    <w:unhideWhenUsed/>
    <w:rsid w:val="00C916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C91687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9168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Encabezado">
    <w:name w:val="header"/>
    <w:basedOn w:val="Normal"/>
    <w:link w:val="EncabezadoCar"/>
    <w:unhideWhenUsed/>
    <w:rsid w:val="00C916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C91687"/>
  </w:style>
  <w:style w:type="paragraph" w:styleId="Piedepgina">
    <w:name w:val="footer"/>
    <w:basedOn w:val="Normal"/>
    <w:link w:val="PiedepginaCar"/>
    <w:uiPriority w:val="99"/>
    <w:unhideWhenUsed/>
    <w:rsid w:val="00C916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91687"/>
  </w:style>
  <w:style w:type="character" w:customStyle="1" w:styleId="Ninguno">
    <w:name w:val="Ninguno"/>
    <w:qFormat/>
    <w:rsid w:val="00C91687"/>
    <w:rPr>
      <w:lang w:val="es-ES_tradnl"/>
    </w:rPr>
  </w:style>
  <w:style w:type="character" w:styleId="Hipervnculo">
    <w:name w:val="Hyperlink"/>
    <w:basedOn w:val="Fuentedeprrafopredeter"/>
    <w:uiPriority w:val="99"/>
    <w:unhideWhenUsed/>
    <w:rsid w:val="00C91687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91687"/>
    <w:rPr>
      <w:color w:val="605E5C"/>
      <w:shd w:val="clear" w:color="auto" w:fill="E1DFDD"/>
    </w:rPr>
  </w:style>
  <w:style w:type="paragraph" w:customStyle="1" w:styleId="COFMTtulo">
    <w:name w:val="COFM Título"/>
    <w:basedOn w:val="Normal"/>
    <w:link w:val="COFMTtuloCar"/>
    <w:rsid w:val="00C91687"/>
    <w:pPr>
      <w:shd w:val="clear" w:color="auto" w:fill="FFFFFF"/>
      <w:spacing w:after="0" w:line="240" w:lineRule="auto"/>
      <w:outlineLvl w:val="0"/>
    </w:pPr>
    <w:rPr>
      <w:rFonts w:ascii="Barlow ExtraBold" w:eastAsia="Times New Roman" w:hAnsi="Barlow ExtraBold" w:cs="Times New Roman"/>
      <w:color w:val="000000"/>
      <w:kern w:val="36"/>
      <w:sz w:val="40"/>
      <w:szCs w:val="40"/>
      <w:lang w:eastAsia="es-ES"/>
    </w:rPr>
  </w:style>
  <w:style w:type="paragraph" w:customStyle="1" w:styleId="COFMSubttulo">
    <w:name w:val="COFM Subtítulo"/>
    <w:basedOn w:val="Ttulo4"/>
    <w:link w:val="COFMSubttuloCar"/>
    <w:rsid w:val="00C91687"/>
    <w:pPr>
      <w:shd w:val="clear" w:color="auto" w:fill="FFFFFF"/>
      <w:spacing w:before="150" w:after="75" w:line="270" w:lineRule="atLeast"/>
      <w:ind w:right="150"/>
    </w:pPr>
    <w:rPr>
      <w:rFonts w:ascii="Open Sans" w:hAnsi="Open Sans" w:cs="Open Sans"/>
      <w:b/>
      <w:bCs/>
      <w:i w:val="0"/>
      <w:iCs w:val="0"/>
      <w:color w:val="000000"/>
      <w:sz w:val="24"/>
      <w:szCs w:val="24"/>
    </w:rPr>
  </w:style>
  <w:style w:type="character" w:customStyle="1" w:styleId="COFMTtuloCar">
    <w:name w:val="COFM Título Car"/>
    <w:basedOn w:val="Fuentedeprrafopredeter"/>
    <w:link w:val="COFMTtulo"/>
    <w:rsid w:val="00C91687"/>
    <w:rPr>
      <w:rFonts w:ascii="Barlow ExtraBold" w:eastAsia="Times New Roman" w:hAnsi="Barlow ExtraBold" w:cs="Times New Roman"/>
      <w:color w:val="000000"/>
      <w:kern w:val="36"/>
      <w:sz w:val="40"/>
      <w:szCs w:val="40"/>
      <w:shd w:val="clear" w:color="auto" w:fill="FFFFFF"/>
      <w:lang w:eastAsia="es-ES"/>
    </w:rPr>
  </w:style>
  <w:style w:type="paragraph" w:customStyle="1" w:styleId="COFMttuloprrafo">
    <w:name w:val="COFM título párrafo"/>
    <w:basedOn w:val="NormalWeb"/>
    <w:link w:val="COFMttuloprrafoCar"/>
    <w:rsid w:val="00C91687"/>
    <w:pPr>
      <w:shd w:val="clear" w:color="auto" w:fill="FFFFFF"/>
      <w:spacing w:before="0" w:beforeAutospacing="0" w:after="225" w:afterAutospacing="0"/>
      <w:jc w:val="both"/>
    </w:pPr>
    <w:rPr>
      <w:rFonts w:ascii="Open Sans" w:hAnsi="Open Sans" w:cs="Open Sans"/>
      <w:b/>
      <w:bCs/>
      <w:color w:val="000000"/>
      <w:sz w:val="20"/>
      <w:szCs w:val="20"/>
    </w:rPr>
  </w:style>
  <w:style w:type="character" w:customStyle="1" w:styleId="COFMSubttuloCar">
    <w:name w:val="COFM Subtítulo Car"/>
    <w:basedOn w:val="Ttulo4Car"/>
    <w:link w:val="COFMSubttulo"/>
    <w:rsid w:val="00C91687"/>
    <w:rPr>
      <w:rFonts w:ascii="Open Sans" w:eastAsiaTheme="majorEastAsia" w:hAnsi="Open Sans" w:cs="Open Sans"/>
      <w:b/>
      <w:bCs/>
      <w:i w:val="0"/>
      <w:iCs w:val="0"/>
      <w:color w:val="000000"/>
      <w:sz w:val="24"/>
      <w:szCs w:val="24"/>
      <w:shd w:val="clear" w:color="auto" w:fill="FFFFFF"/>
    </w:rPr>
  </w:style>
  <w:style w:type="paragraph" w:customStyle="1" w:styleId="COFMPrrafo">
    <w:name w:val="COFM Párrafo"/>
    <w:basedOn w:val="NormalWeb"/>
    <w:link w:val="COFMPrrafoCar"/>
    <w:rsid w:val="00C91687"/>
    <w:pPr>
      <w:shd w:val="clear" w:color="auto" w:fill="FFFFFF"/>
      <w:spacing w:before="0" w:beforeAutospacing="0" w:after="225" w:afterAutospacing="0"/>
      <w:jc w:val="both"/>
    </w:pPr>
    <w:rPr>
      <w:rFonts w:ascii="Open Sans" w:hAnsi="Open Sans" w:cs="Open Sans"/>
      <w:color w:val="000000"/>
      <w:sz w:val="20"/>
      <w:szCs w:val="20"/>
    </w:rPr>
  </w:style>
  <w:style w:type="character" w:customStyle="1" w:styleId="NormalWebCar">
    <w:name w:val="Normal (Web) Car"/>
    <w:basedOn w:val="Fuentedeprrafopredeter"/>
    <w:link w:val="NormalWeb"/>
    <w:uiPriority w:val="99"/>
    <w:rsid w:val="00C91687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OFMttuloprrafoCar">
    <w:name w:val="COFM título párrafo Car"/>
    <w:basedOn w:val="NormalWebCar"/>
    <w:link w:val="COFMttuloprrafo"/>
    <w:rsid w:val="00C91687"/>
    <w:rPr>
      <w:rFonts w:ascii="Open Sans" w:eastAsia="Times New Roman" w:hAnsi="Open Sans" w:cs="Open Sans"/>
      <w:b/>
      <w:bCs/>
      <w:color w:val="000000"/>
      <w:sz w:val="20"/>
      <w:szCs w:val="20"/>
      <w:shd w:val="clear" w:color="auto" w:fill="FFFFFF"/>
      <w:lang w:eastAsia="es-ES"/>
    </w:rPr>
  </w:style>
  <w:style w:type="character" w:customStyle="1" w:styleId="COFMPrrafoCar">
    <w:name w:val="COFM Párrafo Car"/>
    <w:basedOn w:val="NormalWebCar"/>
    <w:link w:val="COFMPrrafo"/>
    <w:rsid w:val="00C91687"/>
    <w:rPr>
      <w:rFonts w:ascii="Open Sans" w:eastAsia="Times New Roman" w:hAnsi="Open Sans" w:cs="Open Sans"/>
      <w:color w:val="000000"/>
      <w:sz w:val="20"/>
      <w:szCs w:val="20"/>
      <w:shd w:val="clear" w:color="auto" w:fill="FFFFFF"/>
      <w:lang w:eastAsia="es-ES"/>
    </w:rPr>
  </w:style>
  <w:style w:type="paragraph" w:customStyle="1" w:styleId="COFMTtulo1">
    <w:name w:val="COFM Título1"/>
    <w:basedOn w:val="COFMTtulo"/>
    <w:link w:val="COFMTtulo1Car"/>
    <w:rsid w:val="00835826"/>
    <w:pPr>
      <w:jc w:val="both"/>
    </w:pPr>
  </w:style>
  <w:style w:type="paragraph" w:customStyle="1" w:styleId="COFMSubttulo1">
    <w:name w:val="COFM Subtítulo1"/>
    <w:basedOn w:val="COFMSubttulo"/>
    <w:link w:val="COFMSubttulo1Car"/>
    <w:rsid w:val="00835826"/>
    <w:pPr>
      <w:jc w:val="both"/>
    </w:pPr>
  </w:style>
  <w:style w:type="character" w:customStyle="1" w:styleId="COFMTtulo1Car">
    <w:name w:val="COFM Título1 Car"/>
    <w:basedOn w:val="COFMTtuloCar"/>
    <w:link w:val="COFMTtulo1"/>
    <w:rsid w:val="00835826"/>
    <w:rPr>
      <w:rFonts w:ascii="Barlow ExtraBold" w:eastAsia="Times New Roman" w:hAnsi="Barlow ExtraBold" w:cs="Times New Roman"/>
      <w:color w:val="000000"/>
      <w:kern w:val="36"/>
      <w:sz w:val="40"/>
      <w:szCs w:val="40"/>
      <w:shd w:val="clear" w:color="auto" w:fill="FFFFFF"/>
      <w:lang w:eastAsia="es-ES"/>
    </w:rPr>
  </w:style>
  <w:style w:type="paragraph" w:customStyle="1" w:styleId="COFMttuloprrafo1">
    <w:name w:val="COFM título párrafo1"/>
    <w:basedOn w:val="COFMttuloprrafo"/>
    <w:link w:val="COFMttuloprrafo1Car"/>
    <w:qFormat/>
    <w:rsid w:val="00835826"/>
  </w:style>
  <w:style w:type="character" w:customStyle="1" w:styleId="COFMSubttulo1Car">
    <w:name w:val="COFM Subtítulo1 Car"/>
    <w:basedOn w:val="COFMSubttuloCar"/>
    <w:link w:val="COFMSubttulo1"/>
    <w:rsid w:val="00835826"/>
    <w:rPr>
      <w:rFonts w:ascii="Open Sans" w:eastAsiaTheme="majorEastAsia" w:hAnsi="Open Sans" w:cs="Open Sans"/>
      <w:b/>
      <w:bCs/>
      <w:i w:val="0"/>
      <w:iCs w:val="0"/>
      <w:color w:val="000000"/>
      <w:sz w:val="24"/>
      <w:szCs w:val="24"/>
      <w:shd w:val="clear" w:color="auto" w:fill="FFFFFF"/>
    </w:rPr>
  </w:style>
  <w:style w:type="paragraph" w:customStyle="1" w:styleId="COFMPrrafo1">
    <w:name w:val="COFM Párrafo1"/>
    <w:basedOn w:val="COFMPrrafo"/>
    <w:link w:val="COFMPrrafo1Car"/>
    <w:qFormat/>
    <w:rsid w:val="00835826"/>
  </w:style>
  <w:style w:type="character" w:customStyle="1" w:styleId="COFMttuloprrafo1Car">
    <w:name w:val="COFM título párrafo1 Car"/>
    <w:basedOn w:val="COFMttuloprrafoCar"/>
    <w:link w:val="COFMttuloprrafo1"/>
    <w:rsid w:val="00835826"/>
    <w:rPr>
      <w:rFonts w:ascii="Open Sans" w:eastAsia="Times New Roman" w:hAnsi="Open Sans" w:cs="Open Sans"/>
      <w:b/>
      <w:bCs/>
      <w:color w:val="000000"/>
      <w:sz w:val="20"/>
      <w:szCs w:val="20"/>
      <w:shd w:val="clear" w:color="auto" w:fill="FFFFFF"/>
      <w:lang w:eastAsia="es-ES"/>
    </w:rPr>
  </w:style>
  <w:style w:type="character" w:customStyle="1" w:styleId="COFMPrrafo1Car">
    <w:name w:val="COFM Párrafo1 Car"/>
    <w:basedOn w:val="COFMPrrafoCar"/>
    <w:link w:val="COFMPrrafo1"/>
    <w:rsid w:val="00835826"/>
    <w:rPr>
      <w:rFonts w:ascii="Open Sans" w:eastAsia="Times New Roman" w:hAnsi="Open Sans" w:cs="Open Sans"/>
      <w:color w:val="000000"/>
      <w:sz w:val="20"/>
      <w:szCs w:val="20"/>
      <w:shd w:val="clear" w:color="auto" w:fill="FFFFFF"/>
      <w:lang w:eastAsia="es-ES"/>
    </w:rPr>
  </w:style>
  <w:style w:type="paragraph" w:customStyle="1" w:styleId="COFMTtulo0">
    <w:name w:val="COFM_Título"/>
    <w:basedOn w:val="COFMTtulo1"/>
    <w:link w:val="COFMTtuloCar0"/>
    <w:qFormat/>
    <w:rsid w:val="00EB4BAF"/>
    <w:rPr>
      <w:rFonts w:eastAsia="Barlow ExtraBold" w:cs="Barlow ExtraBold"/>
      <w:b/>
      <w:bCs/>
      <w:color w:val="003E22"/>
      <w:kern w:val="0"/>
      <w:u w:color="024731"/>
      <w:bdr w:val="nil"/>
    </w:rPr>
  </w:style>
  <w:style w:type="paragraph" w:customStyle="1" w:styleId="COFMsubtitulo">
    <w:name w:val="COFM_subtitulo"/>
    <w:basedOn w:val="COFMSubttulo1"/>
    <w:link w:val="COFMsubtituloCar"/>
    <w:qFormat/>
    <w:rsid w:val="00EB4BAF"/>
    <w:rPr>
      <w:rFonts w:eastAsia="Arial Unicode MS" w:cs="Arial Unicode MS"/>
      <w:bCs w:val="0"/>
      <w:color w:val="003E22"/>
      <w:u w:color="319B42"/>
      <w:bdr w:val="nil"/>
      <w:lang w:val="en-US" w:eastAsia="es-ES"/>
    </w:rPr>
  </w:style>
  <w:style w:type="character" w:customStyle="1" w:styleId="COFMTtuloCar0">
    <w:name w:val="COFM_Título Car"/>
    <w:basedOn w:val="COFMTtulo1Car"/>
    <w:link w:val="COFMTtulo0"/>
    <w:rsid w:val="00EB4BAF"/>
    <w:rPr>
      <w:rFonts w:ascii="Barlow ExtraBold" w:eastAsia="Barlow ExtraBold" w:hAnsi="Barlow ExtraBold" w:cs="Barlow ExtraBold"/>
      <w:b/>
      <w:bCs/>
      <w:color w:val="003E22"/>
      <w:kern w:val="36"/>
      <w:sz w:val="40"/>
      <w:szCs w:val="40"/>
      <w:u w:color="024731"/>
      <w:bdr w:val="nil"/>
      <w:shd w:val="clear" w:color="auto" w:fill="FFFFFF"/>
      <w:lang w:eastAsia="es-ES"/>
    </w:rPr>
  </w:style>
  <w:style w:type="character" w:customStyle="1" w:styleId="COFMsubtituloCar">
    <w:name w:val="COFM_subtitulo Car"/>
    <w:basedOn w:val="COFMSubttulo1Car"/>
    <w:link w:val="COFMsubtitulo"/>
    <w:rsid w:val="00EB4BAF"/>
    <w:rPr>
      <w:rFonts w:ascii="Open Sans" w:eastAsia="Arial Unicode MS" w:hAnsi="Open Sans" w:cs="Arial Unicode MS"/>
      <w:b/>
      <w:bCs w:val="0"/>
      <w:i w:val="0"/>
      <w:iCs w:val="0"/>
      <w:color w:val="003E22"/>
      <w:sz w:val="24"/>
      <w:szCs w:val="24"/>
      <w:u w:color="319B42"/>
      <w:bdr w:val="nil"/>
      <w:shd w:val="clear" w:color="auto" w:fill="FFFFFF"/>
      <w:lang w:val="en-US" w:eastAsia="es-ES"/>
    </w:rPr>
  </w:style>
  <w:style w:type="paragraph" w:styleId="Prrafodelista">
    <w:name w:val="List Paragraph"/>
    <w:basedOn w:val="Normal"/>
    <w:uiPriority w:val="34"/>
    <w:qFormat/>
    <w:rsid w:val="00713E57"/>
    <w:pPr>
      <w:ind w:left="720"/>
      <w:contextualSpacing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25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0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lo\Downloads\A4%20%20(1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1AC5D65D3C2E438ABDA3F6E0636453" ma:contentTypeVersion="14" ma:contentTypeDescription="Crear nuevo documento." ma:contentTypeScope="" ma:versionID="f5a877fe7e60c7d0193b9b8609a54ed0">
  <xsd:schema xmlns:xsd="http://www.w3.org/2001/XMLSchema" xmlns:xs="http://www.w3.org/2001/XMLSchema" xmlns:p="http://schemas.microsoft.com/office/2006/metadata/properties" xmlns:ns2="d776456d-b4d5-475d-aa8b-5da50ed23024" xmlns:ns3="93bb229a-8016-4f39-a25e-62a168644784" targetNamespace="http://schemas.microsoft.com/office/2006/metadata/properties" ma:root="true" ma:fieldsID="677a1cbd998a2556685c8eedec4fb5e7" ns2:_="" ns3:_="">
    <xsd:import namespace="d776456d-b4d5-475d-aa8b-5da50ed23024"/>
    <xsd:import namespace="93bb229a-8016-4f39-a25e-62a1686447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76456d-b4d5-475d-aa8b-5da50ed230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Etiquetas de imagen" ma:readOnly="false" ma:fieldId="{5cf76f15-5ced-4ddc-b409-7134ff3c332f}" ma:taxonomyMulti="true" ma:sspId="7fcd1722-55ad-4e51-9989-ccd0451688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bb229a-8016-4f39-a25e-62a16864478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3fdd682-122d-4040-850c-54ba58860513}" ma:internalName="TaxCatchAll" ma:showField="CatchAllData" ma:web="93bb229a-8016-4f39-a25e-62a1686447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3bb229a-8016-4f39-a25e-62a168644784" xsi:nil="true"/>
    <lcf76f155ced4ddcb4097134ff3c332f xmlns="d776456d-b4d5-475d-aa8b-5da50ed2302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7E54127-598D-40C1-9DE9-37841EDE94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1DC9AB-0E48-444D-9BA2-58F3875F1C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76456d-b4d5-475d-aa8b-5da50ed23024"/>
    <ds:schemaRef ds:uri="93bb229a-8016-4f39-a25e-62a1686447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8BD59B-F55F-49F2-86F7-7CA3389B6851}">
  <ds:schemaRefs>
    <ds:schemaRef ds:uri="http://schemas.microsoft.com/office/2006/metadata/properties"/>
    <ds:schemaRef ds:uri="http://schemas.microsoft.com/office/infopath/2007/PartnerControls"/>
    <ds:schemaRef ds:uri="93bb229a-8016-4f39-a25e-62a168644784"/>
    <ds:schemaRef ds:uri="d776456d-b4d5-475d-aa8b-5da50ed2302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  (1).dotx</Template>
  <TotalTime>135</TotalTime>
  <Pages>10</Pages>
  <Words>2189</Words>
  <Characters>12042</Characters>
  <Application>Microsoft Office Word</Application>
  <DocSecurity>0</DocSecurity>
  <Lines>100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Vanesa Leandra Otazu</dc:creator>
  <cp:keywords/>
  <dc:description/>
  <cp:lastModifiedBy>Mario Vaillo de Mingo</cp:lastModifiedBy>
  <cp:revision>10</cp:revision>
  <dcterms:created xsi:type="dcterms:W3CDTF">2025-06-20T08:59:00Z</dcterms:created>
  <dcterms:modified xsi:type="dcterms:W3CDTF">2025-06-24T15:42:00Z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0x010100C61AC5D65D3C2E438ABDA3F6E0636453</vt:lpwstr>
  </property>
</Properties>
</file>